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3B" w:rsidRPr="005A0D4A" w:rsidRDefault="00155C3B" w:rsidP="000358BD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A0D4A">
        <w:rPr>
          <w:rFonts w:ascii="Times New Roman" w:hAnsi="Times New Roman"/>
          <w:b/>
          <w:sz w:val="28"/>
          <w:szCs w:val="28"/>
        </w:rPr>
        <w:t>Зміст</w:t>
      </w:r>
    </w:p>
    <w:p w:rsidR="00155C3B" w:rsidRPr="005A0D4A" w:rsidRDefault="00155C3B" w:rsidP="000358B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55C3B" w:rsidRPr="005A0D4A" w:rsidRDefault="00155C3B" w:rsidP="000358BD">
      <w:pPr>
        <w:spacing w:line="360" w:lineRule="auto"/>
        <w:rPr>
          <w:rFonts w:ascii="Times New Roman" w:hAnsi="Times New Roman"/>
          <w:sz w:val="28"/>
          <w:szCs w:val="28"/>
        </w:rPr>
      </w:pPr>
      <w:r w:rsidRPr="005A0D4A">
        <w:rPr>
          <w:rFonts w:ascii="Times New Roman" w:hAnsi="Times New Roman"/>
          <w:sz w:val="28"/>
          <w:szCs w:val="28"/>
        </w:rPr>
        <w:t>1.</w:t>
      </w:r>
      <w:r w:rsidRPr="005A0D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0D4A">
        <w:rPr>
          <w:rFonts w:ascii="Times New Roman" w:hAnsi="Times New Roman"/>
          <w:sz w:val="28"/>
          <w:szCs w:val="28"/>
        </w:rPr>
        <w:t>Вступ…………………………………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.</w:t>
      </w:r>
      <w:r w:rsidRPr="005A0D4A">
        <w:rPr>
          <w:rFonts w:ascii="Times New Roman" w:hAnsi="Times New Roman"/>
          <w:sz w:val="28"/>
          <w:szCs w:val="28"/>
        </w:rPr>
        <w:t>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</w:t>
      </w:r>
      <w:r w:rsidRPr="005A0D4A">
        <w:rPr>
          <w:rFonts w:ascii="Times New Roman" w:hAnsi="Times New Roman"/>
          <w:sz w:val="28"/>
          <w:szCs w:val="28"/>
        </w:rPr>
        <w:t>4</w:t>
      </w:r>
    </w:p>
    <w:p w:rsidR="00155C3B" w:rsidRPr="005A0D4A" w:rsidRDefault="00155C3B" w:rsidP="000358BD">
      <w:pPr>
        <w:spacing w:line="360" w:lineRule="auto"/>
        <w:rPr>
          <w:rFonts w:ascii="Times New Roman" w:hAnsi="Times New Roman"/>
          <w:sz w:val="28"/>
          <w:szCs w:val="28"/>
        </w:rPr>
      </w:pPr>
      <w:r w:rsidRPr="005A0D4A">
        <w:rPr>
          <w:rFonts w:ascii="Times New Roman" w:hAnsi="Times New Roman"/>
          <w:sz w:val="28"/>
          <w:szCs w:val="28"/>
        </w:rPr>
        <w:t xml:space="preserve">2.  Поняття </w:t>
      </w:r>
      <w:r w:rsidRPr="005A0D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0D4A">
        <w:rPr>
          <w:rFonts w:ascii="Times New Roman" w:hAnsi="Times New Roman"/>
          <w:sz w:val="28"/>
          <w:szCs w:val="28"/>
        </w:rPr>
        <w:t>про</w:t>
      </w:r>
      <w:r w:rsidRPr="005A0D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0D4A">
        <w:rPr>
          <w:rFonts w:ascii="Times New Roman" w:hAnsi="Times New Roman"/>
          <w:sz w:val="28"/>
          <w:szCs w:val="28"/>
        </w:rPr>
        <w:t>речення</w:t>
      </w:r>
      <w:r w:rsidRPr="005A0D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0D4A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</w:t>
      </w:r>
      <w:r w:rsidRPr="005A0D4A">
        <w:rPr>
          <w:rFonts w:ascii="Times New Roman" w:hAnsi="Times New Roman"/>
          <w:sz w:val="28"/>
          <w:szCs w:val="28"/>
        </w:rPr>
        <w:t>5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3. Розуміння змісту речення……………………………………………………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....</w:t>
      </w:r>
      <w:r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  <w:lang w:val="uk-UA"/>
        </w:rPr>
        <w:t>4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4. Основа речення. Головні та другорядні члени речення…………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…………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  <w:lang w:val="uk-UA"/>
        </w:rPr>
        <w:t>21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5. Спостереження за різницею у змісті речень………………………………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…...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6. Слово у художньому контексті……………………………………………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.</w:t>
      </w:r>
      <w:r w:rsidRPr="005A0D4A">
        <w:rPr>
          <w:rFonts w:ascii="Times New Roman" w:hAnsi="Times New Roman"/>
          <w:sz w:val="28"/>
          <w:szCs w:val="28"/>
        </w:rPr>
        <w:t>…</w:t>
      </w:r>
      <w:r w:rsidRPr="005A0D4A">
        <w:rPr>
          <w:rFonts w:ascii="Times New Roman" w:hAnsi="Times New Roman"/>
          <w:sz w:val="28"/>
          <w:szCs w:val="28"/>
          <w:lang w:val="uk-UA"/>
        </w:rPr>
        <w:t>...</w:t>
      </w:r>
      <w:r>
        <w:rPr>
          <w:rFonts w:ascii="Times New Roman" w:hAnsi="Times New Roman"/>
          <w:sz w:val="28"/>
          <w:szCs w:val="28"/>
          <w:lang w:val="uk-UA"/>
        </w:rPr>
        <w:t>33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7. Складання і записування речень…………………………………………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.</w:t>
      </w:r>
      <w:r w:rsidRPr="005A0D4A">
        <w:rPr>
          <w:rFonts w:ascii="Times New Roman" w:hAnsi="Times New Roman"/>
          <w:sz w:val="28"/>
          <w:szCs w:val="28"/>
        </w:rPr>
        <w:t>…</w:t>
      </w:r>
      <w:r w:rsidRPr="005A0D4A">
        <w:rPr>
          <w:rFonts w:ascii="Times New Roman" w:hAnsi="Times New Roman"/>
          <w:sz w:val="28"/>
          <w:szCs w:val="28"/>
          <w:lang w:val="uk-UA"/>
        </w:rPr>
        <w:t>.....</w:t>
      </w:r>
      <w:r>
        <w:rPr>
          <w:rFonts w:ascii="Times New Roman" w:hAnsi="Times New Roman"/>
          <w:sz w:val="28"/>
          <w:szCs w:val="28"/>
          <w:lang w:val="uk-UA"/>
        </w:rPr>
        <w:t>38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8. Порівняльний зворот в образному мовленні………………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….………….</w:t>
      </w:r>
      <w:r w:rsidRPr="005A0D4A">
        <w:rPr>
          <w:rFonts w:ascii="Times New Roman" w:hAnsi="Times New Roman"/>
          <w:sz w:val="28"/>
          <w:szCs w:val="28"/>
        </w:rPr>
        <w:t>…</w:t>
      </w:r>
      <w:r w:rsidRPr="005A0D4A">
        <w:rPr>
          <w:rFonts w:ascii="Times New Roman" w:hAnsi="Times New Roman"/>
          <w:sz w:val="28"/>
          <w:szCs w:val="28"/>
          <w:lang w:val="uk-UA"/>
        </w:rPr>
        <w:t>…</w:t>
      </w:r>
      <w:r>
        <w:rPr>
          <w:rFonts w:ascii="Times New Roman" w:hAnsi="Times New Roman"/>
          <w:sz w:val="28"/>
          <w:szCs w:val="28"/>
          <w:lang w:val="uk-UA"/>
        </w:rPr>
        <w:t>43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9. Пряме й переносне значення слова………………………………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……….……</w:t>
      </w:r>
      <w:r>
        <w:rPr>
          <w:rFonts w:ascii="Times New Roman" w:hAnsi="Times New Roman"/>
          <w:sz w:val="28"/>
          <w:szCs w:val="28"/>
          <w:lang w:val="uk-UA"/>
        </w:rPr>
        <w:t>48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10. Інтонаційне оформлення речення…………………………………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…….……</w:t>
      </w:r>
      <w:r>
        <w:rPr>
          <w:rFonts w:ascii="Times New Roman" w:hAnsi="Times New Roman"/>
          <w:sz w:val="28"/>
          <w:szCs w:val="28"/>
          <w:lang w:val="uk-UA"/>
        </w:rPr>
        <w:t>54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11. Зв′язок слів у реченні……………………………………………………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..</w:t>
      </w:r>
      <w:r w:rsidRPr="005A0D4A">
        <w:rPr>
          <w:rFonts w:ascii="Times New Roman" w:hAnsi="Times New Roman"/>
          <w:sz w:val="28"/>
          <w:szCs w:val="28"/>
        </w:rPr>
        <w:t>…</w:t>
      </w:r>
      <w:r w:rsidRPr="005A0D4A">
        <w:rPr>
          <w:rFonts w:ascii="Times New Roman" w:hAnsi="Times New Roman"/>
          <w:sz w:val="28"/>
          <w:szCs w:val="28"/>
          <w:lang w:val="uk-UA"/>
        </w:rPr>
        <w:t>…</w:t>
      </w:r>
      <w:r>
        <w:rPr>
          <w:rFonts w:ascii="Times New Roman" w:hAnsi="Times New Roman"/>
          <w:sz w:val="28"/>
          <w:szCs w:val="28"/>
          <w:lang w:val="uk-UA"/>
        </w:rPr>
        <w:t>62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12. Поширені й непоширені речення…………………………………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.</w:t>
      </w:r>
      <w:r w:rsidRPr="005A0D4A">
        <w:rPr>
          <w:rFonts w:ascii="Times New Roman" w:hAnsi="Times New Roman"/>
          <w:sz w:val="28"/>
          <w:szCs w:val="28"/>
        </w:rPr>
        <w:t>…</w:t>
      </w:r>
      <w:r w:rsidRPr="005A0D4A">
        <w:rPr>
          <w:rFonts w:ascii="Times New Roman" w:hAnsi="Times New Roman"/>
          <w:sz w:val="28"/>
          <w:szCs w:val="28"/>
          <w:lang w:val="uk-UA"/>
        </w:rPr>
        <w:t>…….…</w:t>
      </w:r>
      <w:r>
        <w:rPr>
          <w:rFonts w:ascii="Times New Roman" w:hAnsi="Times New Roman"/>
          <w:sz w:val="28"/>
          <w:szCs w:val="28"/>
          <w:lang w:val="uk-UA"/>
        </w:rPr>
        <w:t>68</w:t>
      </w:r>
    </w:p>
    <w:p w:rsidR="00155C3B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13. Поширення речень</w:t>
      </w:r>
      <w:r>
        <w:rPr>
          <w:rFonts w:ascii="Times New Roman" w:hAnsi="Times New Roman"/>
          <w:sz w:val="28"/>
          <w:szCs w:val="28"/>
          <w:lang w:val="uk-UA"/>
        </w:rPr>
        <w:t xml:space="preserve">. Спостереження за реченнями у прочитаних творах.   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Складання речень за аналогією, за бажанням………………………………..74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14.  Об′єднання двох простих речень у складне……………………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….….….…..</w:t>
      </w:r>
      <w:r>
        <w:rPr>
          <w:rFonts w:ascii="Times New Roman" w:hAnsi="Times New Roman"/>
          <w:sz w:val="28"/>
          <w:szCs w:val="28"/>
          <w:lang w:val="uk-UA"/>
        </w:rPr>
        <w:t>80</w:t>
      </w:r>
    </w:p>
    <w:p w:rsidR="00155C3B" w:rsidRPr="006B6DFA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>15. Контрольна робота……………………………………………………</w:t>
      </w:r>
      <w:r w:rsidRPr="005A0D4A">
        <w:rPr>
          <w:rFonts w:ascii="Times New Roman" w:hAnsi="Times New Roman"/>
          <w:sz w:val="28"/>
          <w:szCs w:val="28"/>
          <w:lang w:val="uk-UA"/>
        </w:rPr>
        <w:t>….…….</w:t>
      </w:r>
      <w:r>
        <w:rPr>
          <w:rFonts w:ascii="Times New Roman" w:hAnsi="Times New Roman"/>
          <w:sz w:val="28"/>
          <w:szCs w:val="28"/>
          <w:lang w:val="uk-UA"/>
        </w:rPr>
        <w:t>86</w:t>
      </w:r>
    </w:p>
    <w:p w:rsidR="00155C3B" w:rsidRPr="000358BD" w:rsidRDefault="00155C3B" w:rsidP="000358B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 xml:space="preserve">16. </w:t>
      </w:r>
      <w:r>
        <w:rPr>
          <w:rFonts w:ascii="Times New Roman" w:hAnsi="Times New Roman"/>
          <w:sz w:val="28"/>
          <w:szCs w:val="28"/>
          <w:lang w:val="uk-UA"/>
        </w:rPr>
        <w:t xml:space="preserve">Закріплення </w:t>
      </w:r>
      <w:r>
        <w:rPr>
          <w:rFonts w:ascii="Times New Roman" w:hAnsi="Times New Roman"/>
          <w:sz w:val="28"/>
          <w:szCs w:val="28"/>
        </w:rPr>
        <w:t>вивченого про</w:t>
      </w:r>
      <w:r w:rsidRPr="000358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речення………………………………………….90</w:t>
      </w:r>
    </w:p>
    <w:p w:rsidR="00155C3B" w:rsidRPr="00A7309F" w:rsidRDefault="00155C3B" w:rsidP="00A7309F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7309F">
        <w:rPr>
          <w:rFonts w:ascii="Times New Roman" w:hAnsi="Times New Roman"/>
          <w:sz w:val="28"/>
          <w:szCs w:val="28"/>
          <w:lang w:val="uk-UA"/>
        </w:rPr>
        <w:t>17. Список використаної літератури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……………………………………………..94</w:t>
      </w:r>
    </w:p>
    <w:p w:rsidR="00155C3B" w:rsidRDefault="00155C3B" w:rsidP="000358BD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0358BD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0358BD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5A0D4A">
        <w:rPr>
          <w:rFonts w:ascii="Times New Roman" w:hAnsi="Times New Roman"/>
          <w:b/>
          <w:sz w:val="28"/>
          <w:szCs w:val="28"/>
        </w:rPr>
        <w:t>Вступ</w:t>
      </w:r>
    </w:p>
    <w:p w:rsidR="00155C3B" w:rsidRPr="00A7309F" w:rsidRDefault="00155C3B" w:rsidP="000358BD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5A0D4A" w:rsidRDefault="00155C3B" w:rsidP="000358B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 xml:space="preserve">   </w:t>
      </w:r>
      <w:r w:rsidRPr="001C1EB6">
        <w:rPr>
          <w:rFonts w:ascii="Times New Roman" w:hAnsi="Times New Roman"/>
          <w:sz w:val="28"/>
          <w:szCs w:val="28"/>
        </w:rPr>
        <w:t xml:space="preserve">   </w:t>
      </w:r>
      <w:r w:rsidRPr="005A0D4A">
        <w:rPr>
          <w:rFonts w:ascii="Times New Roman" w:hAnsi="Times New Roman"/>
          <w:sz w:val="28"/>
          <w:szCs w:val="28"/>
        </w:rPr>
        <w:t>Ось уже другий рік я зі своїми учнями вивчаємо українську мову за науково – педагогічним проектом «Росток». Авторами підручника «Українська мова» є</w:t>
      </w:r>
      <w:r w:rsidRPr="005A0D4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55C3B" w:rsidRPr="005A0D4A" w:rsidRDefault="00155C3B" w:rsidP="000358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0D4A">
        <w:rPr>
          <w:rFonts w:ascii="Times New Roman" w:hAnsi="Times New Roman"/>
          <w:sz w:val="28"/>
          <w:szCs w:val="28"/>
        </w:rPr>
        <w:t xml:space="preserve">М. І. Кальчук та М. В. Кучинський. Підручник дуже цінний тому, що підібрані вправи мають великий навчальний потенціал для роботи з учнями на уроках.       </w:t>
      </w:r>
    </w:p>
    <w:p w:rsidR="00155C3B" w:rsidRPr="005A0D4A" w:rsidRDefault="00155C3B" w:rsidP="000358BD">
      <w:pPr>
        <w:spacing w:line="360" w:lineRule="auto"/>
        <w:ind w:right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</w:rPr>
        <w:t xml:space="preserve">      Розроблені  мною плани – конспекти уроків відповідають розділу «Речення» з Програми початкової школи з української мови для 2 – 4 класів (за науково –педагогічним проектом «Росток» та «Матрицям уроків за діяльнісною технологією».  До уроків створені медіа – презентації.</w:t>
      </w:r>
      <w:r w:rsidRPr="005A0D4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155C3B" w:rsidRPr="005A0D4A" w:rsidRDefault="00155C3B" w:rsidP="000358B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  <w:lang w:val="uk-UA"/>
        </w:rPr>
        <w:t xml:space="preserve">       Методичний посібник «</w:t>
      </w:r>
      <w:r w:rsidRPr="005A0D4A">
        <w:rPr>
          <w:rFonts w:ascii="Times New Roman" w:hAnsi="Times New Roman"/>
          <w:sz w:val="28"/>
          <w:szCs w:val="28"/>
        </w:rPr>
        <w:t>Українська мова</w:t>
      </w:r>
      <w:r w:rsidRPr="005A0D4A">
        <w:rPr>
          <w:rFonts w:ascii="Times New Roman" w:hAnsi="Times New Roman"/>
          <w:sz w:val="28"/>
          <w:szCs w:val="28"/>
          <w:lang w:val="uk-UA"/>
        </w:rPr>
        <w:t>» для 2 класу може</w:t>
      </w:r>
      <w:r w:rsidRPr="005A0D4A">
        <w:rPr>
          <w:rFonts w:ascii="Times New Roman" w:hAnsi="Times New Roman"/>
          <w:sz w:val="28"/>
          <w:szCs w:val="28"/>
        </w:rPr>
        <w:t xml:space="preserve"> </w:t>
      </w:r>
      <w:r w:rsidRPr="005A0D4A">
        <w:rPr>
          <w:rFonts w:ascii="Times New Roman" w:hAnsi="Times New Roman"/>
          <w:sz w:val="28"/>
          <w:szCs w:val="28"/>
          <w:lang w:val="uk-UA"/>
        </w:rPr>
        <w:t>бути використаний на уроках української мови для розвитку творчих здібностей та набуття учнями лексичних, граматичних і правописних умінь з теми «Речення».                   Адже, вироблення в учнів уміння володіти зв ̉язною мовою тісно пов ̉язується з роботою над реченням і словником учнів. Кожен урок, крім основних цілей діяльності, містить каліграфічну хвилинку, роботу над розширенням словничка.</w:t>
      </w:r>
    </w:p>
    <w:p w:rsidR="00155C3B" w:rsidRPr="005A0D4A" w:rsidRDefault="00155C3B" w:rsidP="000358B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  <w:lang w:val="uk-UA"/>
        </w:rPr>
        <w:t xml:space="preserve">       Основним засобом створення мовленнєвих ситуацій обрано Уроки на Лісовій галявині, куди учні любляють потрапляти, щоб оживити розмову лісових звірят з Лісової школи.</w:t>
      </w:r>
    </w:p>
    <w:p w:rsidR="00155C3B" w:rsidRPr="005A0D4A" w:rsidRDefault="00155C3B" w:rsidP="000358BD">
      <w:pPr>
        <w:spacing w:line="360" w:lineRule="auto"/>
        <w:ind w:right="540" w:hanging="540"/>
        <w:jc w:val="both"/>
        <w:rPr>
          <w:rFonts w:ascii="Times New Roman" w:hAnsi="Times New Roman"/>
          <w:sz w:val="28"/>
          <w:szCs w:val="28"/>
          <w:lang w:val="uk-UA"/>
        </w:rPr>
      </w:pPr>
      <w:r w:rsidRPr="005A0D4A">
        <w:rPr>
          <w:rFonts w:ascii="Times New Roman" w:hAnsi="Times New Roman"/>
          <w:sz w:val="28"/>
          <w:szCs w:val="28"/>
          <w:lang w:val="uk-UA"/>
        </w:rPr>
        <w:t xml:space="preserve">              Посібник допоможе формувати як усні, так і писемні мовленнєві уміння інтонаційного і словесного оформлення думок, сприятиме кращому засвоєнню  рідної мови, розкриттю її багатства і краси.</w:t>
      </w:r>
    </w:p>
    <w:p w:rsidR="00155C3B" w:rsidRPr="005A0D4A" w:rsidRDefault="00155C3B" w:rsidP="000358BD">
      <w:pPr>
        <w:spacing w:line="360" w:lineRule="auto"/>
        <w:ind w:right="540" w:hanging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5A0D4A" w:rsidRDefault="00155C3B" w:rsidP="000358BD">
      <w:pPr>
        <w:spacing w:line="360" w:lineRule="auto"/>
        <w:ind w:right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E25D15" w:rsidRDefault="00155C3B" w:rsidP="0089643B">
      <w:pPr>
        <w:spacing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:rsidR="00155C3B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</w:rPr>
        <w:t>2</w:t>
      </w:r>
      <w:r w:rsidRPr="00A1159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Розділ з програми: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Речення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Тема уроку: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Поняття про речення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ВНЗ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а)діяльнісні: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розвивати вміння розпізнавати речення за метою висловлювання, ставити розділові знаки в кінці речення; розвивати мислення, уяву, зв´язне мовлення;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б)навчальні: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познайомити із теоретичним матеріалом</w:t>
      </w:r>
      <w:r w:rsidRPr="00A11599">
        <w:rPr>
          <w:rFonts w:ascii="Times New Roman" w:hAnsi="Times New Roman"/>
          <w:sz w:val="28"/>
          <w:szCs w:val="28"/>
        </w:rPr>
        <w:t xml:space="preserve"> про</w:t>
      </w:r>
      <w:r w:rsidRPr="00A11599">
        <w:rPr>
          <w:rFonts w:ascii="Times New Roman" w:hAnsi="Times New Roman"/>
          <w:sz w:val="28"/>
          <w:szCs w:val="28"/>
          <w:lang w:val="uk-UA"/>
        </w:rPr>
        <w:t>речення на основі казки про Лісову школу;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в)виховні: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виховувати інтерес до вивчення мови, почуття  дружби.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аналіз, аналогія, порівняння, синтез, узагальнення, 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класифікація.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плакат – малюнок до теми  “Речення”, слайди.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 комп´ютер.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A11599">
        <w:rPr>
          <w:rFonts w:ascii="Times New Roman" w:hAnsi="Times New Roman"/>
          <w:sz w:val="28"/>
          <w:szCs w:val="28"/>
          <w:lang w:val="uk-UA"/>
        </w:rPr>
        <w:t>чарівне дерево, учнівські малюнки.</w:t>
      </w:r>
    </w:p>
    <w:p w:rsidR="00155C3B" w:rsidRPr="00A11599" w:rsidRDefault="00155C3B" w:rsidP="00A11599">
      <w:pPr>
        <w:spacing w:line="36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Хід уроку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3" o:spid="_x0000_s1026" type="#_x0000_t75" style="position:absolute;left:0;text-align:left;margin-left:389pt;margin-top:16.45pt;width:70.1pt;height:50.2pt;z-index:-251728384;visibility:visible" wrapcoords="-232 0 -232 21278 21600 21278 21600 0 -232 0">
            <v:imagedata r:id="rId7" o:title="" croptop="12693f" cropbottom="8673f" cropleft="20256f" cropright="10532f"/>
            <w10:wrap type="through"/>
          </v:shape>
        </w:pict>
      </w:r>
      <w:r w:rsidRPr="00A11599">
        <w:rPr>
          <w:rFonts w:ascii="Times New Roman" w:hAnsi="Times New Roman"/>
          <w:sz w:val="28"/>
          <w:szCs w:val="28"/>
          <w:lang w:val="uk-UA"/>
        </w:rPr>
        <w:t>Доброго дня усім!</w:t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Щиро вітаємо наших гостей!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Хороших вам вражень від уроку української мови!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(На екрані комп´ютера виводяться рядки з наступним виведенням слів: мови, знати, вчити)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2" o:spid="_x0000_s1027" type="#_x0000_t75" style="position:absolute;left:0;text-align:left;margin-left:389pt;margin-top:16.15pt;width:70.1pt;height:49.6pt;z-index:-251719168;visibility:visible" wrapcoords="-232 0 -232 21273 21600 21273 21600 0 -232 0">
            <v:imagedata r:id="rId8" o:title="" croptop="12898f" cropbottom="8070f" cropleft="20259f" cropright="10417f"/>
            <w10:wrap type="through"/>
          </v:shape>
        </w:pic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Знає кожен з нас чудово – не прожити нам без …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(мови).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  <w:t>2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 xml:space="preserve">Щоб розумним і мудрим стати, треба рідну мову …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(знати).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 xml:space="preserve">А щоб вміти говорити, треба рідну мову …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(вчити).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ІІ. Повідомлення теми уроку.</w:t>
      </w:r>
    </w:p>
    <w:p w:rsidR="00155C3B" w:rsidRPr="00A11599" w:rsidRDefault="00155C3B" w:rsidP="00A1159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 Звернення уваги на слайд-малюнок до теми “Частини мови”. В ході розповіді з´являються слова – сонечко, світить, яскраве).</w:t>
      </w:r>
    </w:p>
    <w:p w:rsidR="00155C3B" w:rsidRPr="00A11599" w:rsidRDefault="00155C3B" w:rsidP="00A1159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Ось ми вже з вами вивчили частини мови. Які, назвіть їх.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1" o:spid="_x0000_s1028" type="#_x0000_t75" style="position:absolute;left:0;text-align:left;margin-left:387.85pt;margin-top:16.3pt;width:73.1pt;height:53.9pt;z-index:-251718144;visibility:visible" wrapcoords="-223 0 -223 21300 21600 21300 21600 0 -223 0">
            <v:imagedata r:id="rId9" o:title="" croptop="12898f" cropbottom="6252f" cropleft="20256f" cropright="10532f"/>
            <w10:wrap type="through"/>
          </v:shape>
        </w:pic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(Іменник, прикметник, дієслово, прийменник).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  <w:t xml:space="preserve">          3 слайд</w:t>
      </w:r>
    </w:p>
    <w:p w:rsidR="00155C3B" w:rsidRPr="00A11599" w:rsidRDefault="00155C3B" w:rsidP="00A1159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А яке мовне явище можна утворити зі слів різних частин мови: наприклад, якщо з будиночка «Іменник» вийде слово «сонечко», з будиночка «Дієслово» – «світить», з будиночка «Прикметник» – «яскраве»?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0" o:spid="_x0000_s1029" type="#_x0000_t5" style="position:absolute;left:0;text-align:left;margin-left:21.6pt;margin-top:18.85pt;width:117pt;height:60.0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"/>
        </w:pict>
      </w:r>
      <w:r>
        <w:rPr>
          <w:noProof/>
          <w:lang w:val="uk-UA" w:eastAsia="uk-UA"/>
        </w:rPr>
        <w:pict>
          <v:shape id="Равнобедренный треугольник 29" o:spid="_x0000_s1030" type="#_x0000_t5" style="position:absolute;left:0;text-align:left;margin-left:183.6pt;margin-top:18.85pt;width:117pt;height:60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"/>
        </w:pict>
      </w:r>
      <w:r>
        <w:rPr>
          <w:noProof/>
          <w:lang w:val="uk-UA" w:eastAsia="uk-UA"/>
        </w:rPr>
        <w:pict>
          <v:line id="Прямая соединительная линия 28" o:spid="_x0000_s1031" style="position:absolute;left:0;text-align:left;flip:x y;z-index:251595264;visibility:visible" from="408.6pt,24.9pt" to="471.6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"/>
        </w:pict>
      </w:r>
      <w:r>
        <w:rPr>
          <w:noProof/>
          <w:lang w:val="uk-UA" w:eastAsia="uk-UA"/>
        </w:rPr>
        <w:pict>
          <v:line id="Прямая соединительная линия 27" o:spid="_x0000_s1032" style="position:absolute;left:0;text-align:left;flip:y;z-index:251594240;visibility:visible" from="345.6pt,24.9pt" to="408.6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"/>
        </w:pic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33" type="#_x0000_t202" style="position:absolute;left:0;text-align:left;margin-left:345.6pt;margin-top:8.65pt;width:126pt;height:98.1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">
            <v:textbox>
              <w:txbxContent>
                <w:p w:rsidR="00155C3B" w:rsidRPr="00D76C82" w:rsidRDefault="00155C3B" w:rsidP="00C26B78">
                  <w:pP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</w:pPr>
                  <w:r w:rsidRPr="00D76C82"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  <w:t>прикметник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25" o:spid="_x0000_s1034" type="#_x0000_t202" style="position:absolute;left:0;text-align:left;margin-left:184.45pt;margin-top:8.65pt;width:116.15pt;height:98.1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">
            <v:textbox>
              <w:txbxContent>
                <w:p w:rsidR="00155C3B" w:rsidRPr="00D76C82" w:rsidRDefault="00155C3B" w:rsidP="00C26B78">
                  <w:pP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  <w:t xml:space="preserve">    </w:t>
                  </w:r>
                  <w:r w:rsidRPr="00D76C82"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  <w:t>дієслово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26" o:spid="_x0000_s1035" type="#_x0000_t202" style="position:absolute;left:0;text-align:left;margin-left:21.7pt;margin-top:8.65pt;width:116.9pt;height:98.1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">
            <v:textbox>
              <w:txbxContent>
                <w:p w:rsidR="00155C3B" w:rsidRPr="00D76C82" w:rsidRDefault="00155C3B" w:rsidP="00C26B78">
                  <w:pP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  <w:t xml:space="preserve">    </w:t>
                  </w:r>
                  <w:r w:rsidRPr="00D76C82"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uk-UA"/>
                    </w:rPr>
                    <w:t>іменник</w:t>
                  </w:r>
                </w:p>
              </w:txbxContent>
            </v:textbox>
          </v:shape>
        </w:pict>
      </w:r>
    </w:p>
    <w:p w:rsidR="00155C3B" w:rsidRPr="00A11599" w:rsidRDefault="00155C3B" w:rsidP="00A11599">
      <w:pPr>
        <w:tabs>
          <w:tab w:val="left" w:pos="6877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сонечко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 світить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яскраве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(Учні </w:t>
      </w:r>
      <w:r w:rsidRPr="00A11599">
        <w:rPr>
          <w:rFonts w:ascii="Times New Roman" w:hAnsi="Times New Roman"/>
          <w:i/>
          <w:sz w:val="28"/>
          <w:szCs w:val="28"/>
        </w:rPr>
        <w:t>: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«Речення»)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23" o:spid="_x0000_s1036" type="#_x0000_t75" style="position:absolute;left:0;text-align:left;margin-left:387.85pt;margin-top:16.85pt;width:71.45pt;height:53.9pt;z-index:-251717120;visibility:visible" wrapcoords="-227 0 -227 21300 21600 21300 21600 0 -227 0">
            <v:imagedata r:id="rId10" o:title="" croptop="12705f" cropbottom="6045f" cropleft="20259f" cropright="10640f"/>
            <w10:wrap type="through"/>
          </v:shape>
        </w:pict>
      </w:r>
      <w:r w:rsidRPr="00A11599">
        <w:rPr>
          <w:rFonts w:ascii="Times New Roman" w:hAnsi="Times New Roman"/>
          <w:sz w:val="28"/>
          <w:szCs w:val="28"/>
          <w:lang w:val="uk-UA"/>
        </w:rPr>
        <w:t>― Отже, яка тема нашого уроку?</w:t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(Учні промовляють тему і вчитель на дошці вивішує назву теми «Речення»)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Молодці! Цілком правильно. Отже, це і є тема нашого уроку.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ІІІ. Актуалізація знань і фіксація утруднення в діяльності: Подорож в Лісову школу.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(Слайди із малюнками чарівного зерна, сови, білочки і їжачка)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22" o:spid="_x0000_s1037" type="#_x0000_t75" style="position:absolute;left:0;text-align:left;margin-left:387.85pt;margin-top:50.95pt;width:72.25pt;height:54pt;z-index:-251716096;visibility:visible" wrapcoords="-225 0 -225 21300 21600 21300 21600 0 -225 0">
            <v:imagedata r:id="rId11" o:title="" croptop="12898f" cropbottom="6649f" cropleft="20259f" cropright="10640f"/>
            <w10:wrap type="through"/>
          </v:shape>
        </w:pict>
      </w:r>
      <w:r w:rsidRPr="00A11599">
        <w:rPr>
          <w:rFonts w:ascii="Times New Roman" w:hAnsi="Times New Roman"/>
          <w:sz w:val="28"/>
          <w:szCs w:val="28"/>
          <w:lang w:val="uk-UA"/>
        </w:rPr>
        <w:t xml:space="preserve">Інсценізація казки “Як звірята навчились будувати речення”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(“Українська мова” 2 клас 4 частина ст. 3-5)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Сова.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Я хочу, щоб сьогодні ви придивились уважно до слів, які виходять із будиночків. Так ви зможете дізнатись про цікаву роботу слів.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Які слова вийшли і з яких будиночків?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Їжачок.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Із будиночка «Іменники» вийшло слово «сонечко» і «небі», із будиночка «Прикметники» вийшло слово «ясне», із будиночка «Дієслова» вийшло слово «світить». Із будиночка «Прийменники» вийшло слово «на».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Білочка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.  Вони, мабуть, хочуть нам розповісти, що на небі світить ясне сонце.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Їжачок.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Ой, як цікаво! Кожне з цих слів нам про щось розповідає. Слово «сонце» називає предмет, слово «світить» називає дію,  слово «ясне» - ознаку.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А коли ці слова стали разом. То вони нам повідомили цікаву інформацію. Давайте їх назвемо «реченням».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Сова.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А які слова в цьому реченні найголовніші?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Білочка.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Якщо про сонечко говориться, то воно виконує певну роботу, то слова «сонечко» і «світить» є головними у реченні.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Сова.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Молодець, Білочко. Ти просто вже стала розумною ученицею. З тобою приємно спілкуватися. А як би ти назвала інші слова у реченні?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Білочка.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Я їх поставлю в другий ряд після перших двох слів.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Сова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. Отже, назвемо їх другорядними членами речення. Вони просто допомагають головним словам у реченні виражати закінчену думку.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Їжачок.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А давайте будемо словам давати команду: «Речення!» Після назви слів і команди слова враз будуть шикуватись у певному порядку, щоб нам щось розповісти.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Білочка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. Давайте спробуємо. Я називаю слова: «За, дякуємо, Сові, науку, мудрій».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Їжачок.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«Речення!»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Звірята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. (хором прочитали) «Дякуємо мудрій Сові за науку».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Сова.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Приємно, що мої учні вже самі роблять висновки, міркують навчаючись.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Тоді я вам дам ще одне завдання. Знайдіть різницю між реченнями: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«Ясне сонечко світить на небі.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Ясне сонечко світить на небі?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Ясне сонечко світить на небі!»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>Білочка.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У першому реченні ви розповіли про сонечко, яке світить на небі.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У другому реченні ви запитуєте нас про сонечко. У третьому реченні було помітно, що ви просили у сонечка, щоб воно світило.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Їжачок.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У другому реченні стоїть знак, мабуть, питальний.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i/>
          <w:sz w:val="28"/>
          <w:szCs w:val="28"/>
          <w:lang w:val="uk-UA"/>
        </w:rPr>
        <w:t xml:space="preserve">Сова. 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Молодці, помітили різницю. А тепер відповідно і назвемо ці речення: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Розповідне – значить про щось розповідає.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Питальне  – значить про щось запитується.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Спонукальне – спонукаємо, змушуємо когось до дії.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Діти, які нові “секрети” відкрили для себе лісові учні?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Що виражає речення?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(Речення виражає закінчену думку.)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 пишемо перше слово в реченні?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(Перше слово в реченні пишемо з великої букви.)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Які бувають речення за метою висловлювання?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(За метою висловлювання речення бувають розповідні, питальні і спонукальні.)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Які речення називаються розповідними?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(Розповідним називається таке речення, в якому про щось розповідається, повідомляється.)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Що ставимо в кінці розповідних речень?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(В кінці розповідних речень ставиться крапка.)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Які речення називаються питальними?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(Питальними називаються такі речення, в яких про щось запитується.)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Що ставимо в кінці питальних речень?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(В кінці питальних речень ставиться знак питання.)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Які речення називаються спонукальними?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(Спонукальними називаються речення, в яких висловлено наказ, прохання, побажання, подяка, заборона, заклик.)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Що ставимо в кінці спонукальних речень?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(В кінці спонукальних речень ставимо крапку або знак оклику, якщо висловлено сильне почуття.)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Які слова є в реченнях?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(У реченнях  є головні слова.)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 називаються головні слова?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(Головні слова називаються підмет і присудок.)</w:t>
      </w:r>
    </w:p>
    <w:p w:rsidR="00155C3B" w:rsidRPr="00A11599" w:rsidRDefault="00155C3B" w:rsidP="00A115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Як називаються всі інші слова в реченні?</w:t>
      </w:r>
    </w:p>
    <w:p w:rsidR="00155C3B" w:rsidRPr="00A11599" w:rsidRDefault="00155C3B" w:rsidP="00A1159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21" o:spid="_x0000_s1038" type="#_x0000_t75" style="position:absolute;left:0;text-align:left;margin-left:387pt;margin-top:16.6pt;width:63.65pt;height:46.9pt;z-index:-251720192;visibility:visible" wrapcoords="-254 0 -254 21257 21600 21257 21600 0 -254 0">
            <v:imagedata r:id="rId12" o:title="" croptop="14523f" cropbottom="8114f" cropleft="21048f" cropright="11654f"/>
            <w10:wrap type="through"/>
          </v:shape>
        </w:pict>
      </w:r>
      <w:r w:rsidRPr="00A11599">
        <w:rPr>
          <w:rFonts w:ascii="Times New Roman" w:hAnsi="Times New Roman"/>
          <w:sz w:val="28"/>
          <w:szCs w:val="28"/>
          <w:lang w:val="uk-UA"/>
        </w:rPr>
        <w:t>(Всі інші слова в реченні називаються другорядними.)</w:t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>6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Продемонструйте малюнки різних речень.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(Діти демонструють малюнки різних речень, намальовані дома.)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A1159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11599">
        <w:rPr>
          <w:rFonts w:ascii="Times New Roman" w:hAnsi="Times New Roman"/>
          <w:b/>
          <w:sz w:val="28"/>
          <w:szCs w:val="28"/>
          <w:lang w:val="uk-UA"/>
        </w:rPr>
        <w:t>. Виявлення причин утруднення і постановка навчальної задачі.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Які утруднення трапились у вас?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(Учні висловлюють думки)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Отже, виходячи із ваших відповідей, яку мету можна поставити на уроці?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(Навчитися складати різні за метою висловлювання речення.)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Що нам потрібно довчити або уточнити та закріпити про речення?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(Нам потрібно закріпити різні види речень)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Отже, мета нашого уроку: розширити свої знання про речення.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1159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Куди потрібно ще раз звернутися, щоб закріпити знання про речення, де знайти нову інформацію, яку ще мало знаємо?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 xml:space="preserve">                                  (В правилі Мудрої Сови.)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      1.Читання правила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11599">
        <w:rPr>
          <w:rFonts w:ascii="Times New Roman" w:hAnsi="Times New Roman"/>
          <w:b/>
          <w:sz w:val="28"/>
          <w:szCs w:val="28"/>
          <w:lang w:val="uk-UA"/>
        </w:rPr>
        <w:t>І. Первинне закріплення у зовнішньому мовленні.</w:t>
      </w:r>
    </w:p>
    <w:p w:rsidR="00155C3B" w:rsidRPr="00A11599" w:rsidRDefault="00155C3B" w:rsidP="00A11599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Фіксація інформації про речення.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Давайте зафіксуємо інформацію про речення на власних малюнках, звіряючи її із змістом казки.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(Малюнки із зображенням галявини, підготовленні учнями на малюванні)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20" o:spid="_x0000_s1039" type="#_x0000_t75" style="position:absolute;left:0;text-align:left;margin-left:387pt;margin-top:17.75pt;width:73pt;height:55.3pt;z-index:-251715072;visibility:visible" wrapcoords="-223 0 -223 21308 21600 21308 21600 0 -223 0">
            <v:imagedata r:id="rId13" o:title="" croptop="12500f" cropbottom="6250f" cropleft="20259f" cropright="10525f"/>
            <w10:wrap type="through"/>
          </v:shape>
        </w:pict>
      </w: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    2. Створюємо  “Асоціативний кущ”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A11599" w:rsidRDefault="00155C3B" w:rsidP="00A1159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Яке ключове слово нашого уроку?</w:t>
      </w:r>
    </w:p>
    <w:p w:rsidR="00155C3B" w:rsidRPr="00A11599" w:rsidRDefault="00155C3B" w:rsidP="007172DB">
      <w:pPr>
        <w:spacing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  </w:t>
      </w:r>
      <w:r w:rsidRPr="00A11599">
        <w:rPr>
          <w:rFonts w:ascii="Times New Roman" w:hAnsi="Times New Roman"/>
          <w:sz w:val="28"/>
          <w:szCs w:val="28"/>
          <w:lang w:val="uk-UA"/>
        </w:rPr>
        <w:t>Які є види речень за метою висловлювання?</w:t>
      </w:r>
    </w:p>
    <w:p w:rsidR="00155C3B" w:rsidRPr="00A11599" w:rsidRDefault="00155C3B" w:rsidP="007172DB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Які є члени речення?</w:t>
      </w:r>
    </w:p>
    <w:p w:rsidR="00155C3B" w:rsidRPr="00A11599" w:rsidRDefault="00155C3B" w:rsidP="007172DB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Які є головні члени речення?</w:t>
      </w:r>
    </w:p>
    <w:p w:rsidR="00155C3B" w:rsidRPr="00A11599" w:rsidRDefault="00155C3B" w:rsidP="007172DB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Які є другорядні члени речення?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40" type="#_x0000_t32" style="position:absolute;left:0;text-align:left;margin-left:420.8pt;margin-top:268.7pt;width:0;height:36.3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">
            <v:stroke endarrow="block"/>
          </v:shape>
        </w:pict>
      </w:r>
      <w:r>
        <w:rPr>
          <w:noProof/>
          <w:lang w:val="uk-UA" w:eastAsia="uk-UA"/>
        </w:rPr>
        <w:pict>
          <v:shape id="Прямая со стрелкой 18" o:spid="_x0000_s1041" type="#_x0000_t32" style="position:absolute;left:0;text-align:left;margin-left:62.55pt;margin-top:244.5pt;width:0;height:6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">
            <v:stroke endarrow="block"/>
          </v:shape>
        </w:pict>
      </w:r>
      <w:r>
        <w:rPr>
          <w:noProof/>
          <w:lang w:val="uk-UA" w:eastAsia="uk-UA"/>
        </w:rPr>
        <w:pict>
          <v:shape id="Прямая со стрелкой 17" o:spid="_x0000_s1042" type="#_x0000_t32" style="position:absolute;left:0;text-align:left;margin-left:282.6pt;margin-top:150.65pt;width:138.2pt;height:36.25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">
            <v:stroke endarrow="block"/>
          </v:shape>
        </w:pict>
      </w:r>
      <w:r>
        <w:rPr>
          <w:noProof/>
          <w:lang w:val="uk-UA" w:eastAsia="uk-UA"/>
        </w:rPr>
        <w:pict>
          <v:shape id="Прямая со стрелкой 16" o:spid="_x0000_s1043" type="#_x0000_t32" style="position:absolute;left:0;text-align:left;margin-left:62.55pt;margin-top:150.65pt;width:121.3pt;height:36.25pt;flip:x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">
            <v:stroke endarrow="block"/>
          </v:shape>
        </w:pict>
      </w:r>
      <w:r>
        <w:rPr>
          <w:noProof/>
          <w:lang w:val="uk-UA" w:eastAsia="uk-UA"/>
        </w:rPr>
        <w:pict>
          <v:shape id="Прямая со стрелкой 15" o:spid="_x0000_s1044" type="#_x0000_t32" style="position:absolute;left:0;text-align:left;margin-left:282.6pt;margin-top:48.5pt;width:134.15pt;height:58.35pt;flip:y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">
            <v:stroke endarrow="block"/>
          </v:shape>
        </w:pict>
      </w:r>
      <w:r>
        <w:rPr>
          <w:noProof/>
          <w:lang w:val="uk-UA" w:eastAsia="uk-UA"/>
        </w:rPr>
        <w:pict>
          <v:shape id="Прямая со стрелкой 14" o:spid="_x0000_s1045" type="#_x0000_t32" style="position:absolute;left:0;text-align:left;margin-left:233.05pt;margin-top:48.5pt;width:0;height:58.35pt;flip:y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">
            <v:stroke endarrow="block"/>
          </v:shape>
        </w:pict>
      </w:r>
      <w:r>
        <w:rPr>
          <w:noProof/>
          <w:lang w:val="uk-UA" w:eastAsia="uk-UA"/>
        </w:rPr>
        <w:pict>
          <v:shape id="Прямая со стрелкой 13" o:spid="_x0000_s1046" type="#_x0000_t32" style="position:absolute;left:0;text-align:left;margin-left:52.15pt;margin-top:48.5pt;width:131.7pt;height:58.35pt;flip:x y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NgcgIAAJE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">
            <v:stroke endarrow="block"/>
          </v:shape>
        </w:pict>
      </w:r>
      <w:r>
        <w:rPr>
          <w:noProof/>
          <w:lang w:val="uk-UA" w:eastAsia="uk-UA"/>
        </w:rPr>
        <w:pict>
          <v:shape id="Поле 12" o:spid="_x0000_s1047" type="#_x0000_t202" style="position:absolute;left:0;text-align:left;margin-left:363.95pt;margin-top:186.9pt;width:107.55pt;height:81.8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">
            <v:textbox>
              <w:txbxContent>
                <w:p w:rsidR="00155C3B" w:rsidRPr="000D23C3" w:rsidRDefault="00155C3B" w:rsidP="00C26B78">
                  <w:pPr>
                    <w:jc w:val="center"/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другорядні члени речення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11" o:spid="_x0000_s1048" type="#_x0000_t202" style="position:absolute;left:0;text-align:left;margin-left:363.95pt;margin-top:305pt;width:107.55pt;height:55.8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">
            <v:textbox>
              <w:txbxContent>
                <w:p w:rsidR="00155C3B" w:rsidRPr="000D23C3" w:rsidRDefault="00155C3B" w:rsidP="00C26B78">
                  <w:pPr>
                    <w:jc w:val="center"/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всі інші слова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10" o:spid="_x0000_s1049" type="#_x0000_t202" style="position:absolute;left:0;text-align:left;margin-left:.1pt;margin-top:186.9pt;width:125.2pt;height:57.6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">
            <v:textbox>
              <w:txbxContent>
                <w:p w:rsidR="00155C3B" w:rsidRPr="000D23C3" w:rsidRDefault="00155C3B" w:rsidP="00C26B78">
                  <w:pPr>
                    <w:jc w:val="center"/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головні члени   речення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9" o:spid="_x0000_s1050" type="#_x0000_t202" style="position:absolute;left:0;text-align:left;margin-left:.1pt;margin-top:305pt;width:125.2pt;height:61.6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">
            <v:textbox>
              <w:txbxContent>
                <w:p w:rsidR="00155C3B" w:rsidRPr="000D23C3" w:rsidRDefault="00155C3B" w:rsidP="00C26B78">
                  <w:pPr>
                    <w:jc w:val="center"/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підмет присудок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8" o:spid="_x0000_s1051" type="#_x0000_t202" style="position:absolute;left:0;text-align:left;margin-left:183.85pt;margin-top:106.85pt;width:98.75pt;height:43.8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">
            <v:textbox>
              <w:txbxContent>
                <w:p w:rsidR="00155C3B" w:rsidRPr="000D23C3" w:rsidRDefault="00155C3B" w:rsidP="00C26B78">
                  <w:pPr>
                    <w:rPr>
                      <w:b/>
                      <w:i/>
                      <w:sz w:val="44"/>
                      <w:szCs w:val="44"/>
                      <w:lang w:val="uk-UA"/>
                    </w:rPr>
                  </w:pPr>
                  <w:r w:rsidRPr="000D23C3">
                    <w:rPr>
                      <w:b/>
                      <w:i/>
                      <w:sz w:val="44"/>
                      <w:szCs w:val="44"/>
                      <w:lang w:val="uk-UA"/>
                    </w:rPr>
                    <w:t>Речення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7" o:spid="_x0000_s1052" type="#_x0000_t202" style="position:absolute;left:0;text-align:left;margin-left:358.75pt;margin-top:15.65pt;width:112.75pt;height:32.85pt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">
            <v:textbox>
              <w:txbxContent>
                <w:p w:rsidR="00155C3B" w:rsidRPr="000D23C3" w:rsidRDefault="00155C3B" w:rsidP="00C26B78">
                  <w:pPr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спонукальні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6" o:spid="_x0000_s1053" type="#_x0000_t202" style="position:absolute;left:0;text-align:left;margin-left:178.65pt;margin-top:15.65pt;width:107.55pt;height:32.85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">
            <v:textbox>
              <w:txbxContent>
                <w:p w:rsidR="00155C3B" w:rsidRPr="000D23C3" w:rsidRDefault="00155C3B" w:rsidP="00C26B78">
                  <w:pPr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питальні</w:t>
                  </w:r>
                </w:p>
              </w:txbxContent>
            </v:textbox>
          </v:shape>
        </w:pict>
      </w:r>
      <w:r>
        <w:rPr>
          <w:noProof/>
          <w:lang w:val="uk-UA" w:eastAsia="uk-UA"/>
        </w:rPr>
        <w:pict>
          <v:shape id="Поле 5" o:spid="_x0000_s1054" type="#_x0000_t202" style="position:absolute;left:0;text-align:left;margin-left:.1pt;margin-top:15.65pt;width:107.55pt;height:32.8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">
            <v:textbox>
              <w:txbxContent>
                <w:p w:rsidR="00155C3B" w:rsidRPr="000D23C3" w:rsidRDefault="00155C3B" w:rsidP="00C26B78">
                  <w:pPr>
                    <w:rPr>
                      <w:i/>
                      <w:sz w:val="36"/>
                      <w:szCs w:val="36"/>
                      <w:lang w:val="uk-UA"/>
                    </w:rPr>
                  </w:pPr>
                  <w:r w:rsidRPr="000D23C3">
                    <w:rPr>
                      <w:i/>
                      <w:sz w:val="36"/>
                      <w:szCs w:val="36"/>
                      <w:lang w:val="uk-UA"/>
                    </w:rPr>
                    <w:t>розповідні</w:t>
                  </w:r>
                </w:p>
              </w:txbxContent>
            </v:textbox>
          </v:shape>
        </w:pic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en-US"/>
        </w:rPr>
        <w:t>YII</w:t>
      </w:r>
      <w:r w:rsidRPr="00A11599">
        <w:rPr>
          <w:rFonts w:ascii="Times New Roman" w:hAnsi="Times New Roman"/>
          <w:b/>
          <w:sz w:val="28"/>
          <w:szCs w:val="28"/>
        </w:rPr>
        <w:t>.</w:t>
      </w:r>
      <w:r w:rsidRPr="00A11599">
        <w:rPr>
          <w:rFonts w:ascii="Times New Roman" w:hAnsi="Times New Roman"/>
          <w:b/>
          <w:sz w:val="28"/>
          <w:szCs w:val="28"/>
          <w:lang w:val="uk-UA"/>
        </w:rPr>
        <w:t xml:space="preserve"> Домашнє завдання.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 xml:space="preserve">―Дома домалюйте казкових героїв і придумайте цікаві історії про те, як вони 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вивчають тему речення, а якщо не з´явиться ідея, то будете просто розповідати зміст казки.</w:t>
      </w:r>
    </w:p>
    <w:p w:rsidR="00155C3B" w:rsidRPr="00A11599" w:rsidRDefault="00155C3B" w:rsidP="007172DB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1159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11599">
        <w:rPr>
          <w:rFonts w:ascii="Times New Roman" w:hAnsi="Times New Roman"/>
          <w:b/>
          <w:sz w:val="28"/>
          <w:szCs w:val="28"/>
          <w:lang w:val="uk-UA"/>
        </w:rPr>
        <w:t>ІІІ. Самостійна робота із самоперевіркою за еталоном.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Діти, про що ми дізналися з порад Мудрої Сови із казки “В Лісовій школі” 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Що треба далі робити, щоб закріпити і перевірити, чи всі засвоїли цю тему?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― Попрацювати самостійно.</w:t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A11599" w:rsidRDefault="00155C3B" w:rsidP="00A1159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Виконайте із вправи 6 завдання: впишіть речення.</w:t>
      </w:r>
    </w:p>
    <w:p w:rsidR="00155C3B" w:rsidRPr="00A11599" w:rsidRDefault="00155C3B" w:rsidP="00A11599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Перевірте за слайдом правильну відповідь.</w:t>
      </w:r>
    </w:p>
    <w:p w:rsidR="00155C3B" w:rsidRPr="00A1159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" o:spid="_x0000_s1055" type="#_x0000_t75" style="position:absolute;left:0;text-align:left;margin-left:387.85pt;margin-top:17.4pt;width:71.2pt;height:53.55pt;z-index:-251744768;visibility:visible" wrapcoords="-227 0 -227 21296 21600 21296 21600 0 -227 0">
            <v:imagedata r:id="rId14" o:title="" croptop="12705f" cropbottom="6057f" cropleft="20259f" cropright="10525f"/>
            <w10:wrap type="through"/>
          </v:shape>
        </w:pict>
      </w:r>
      <w:r w:rsidRPr="00A11599">
        <w:rPr>
          <w:rFonts w:ascii="Times New Roman" w:hAnsi="Times New Roman"/>
          <w:i/>
          <w:sz w:val="28"/>
          <w:szCs w:val="28"/>
          <w:lang w:val="uk-UA"/>
        </w:rPr>
        <w:t>(На екрані комп´ютера виводиться відповідь)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  <w:t>8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 xml:space="preserve">Тарас і Юрко розчистили лісове джерельце. І заспівала, задзвеніла чиста вода! </w:t>
      </w:r>
    </w:p>
    <w:p w:rsidR="00155C3B" w:rsidRPr="00A11599" w:rsidRDefault="00155C3B" w:rsidP="00A1159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Робота в групах. Вправа 7</w:t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A11599" w:rsidRDefault="00155C3B" w:rsidP="00A11599">
      <w:pPr>
        <w:pStyle w:val="ListParagraph"/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u w:val="single"/>
          <w:lang w:val="uk-UA"/>
        </w:rPr>
      </w:pPr>
      <w:r w:rsidRPr="00A11599">
        <w:rPr>
          <w:rFonts w:ascii="Times New Roman" w:hAnsi="Times New Roman"/>
          <w:sz w:val="28"/>
          <w:szCs w:val="28"/>
          <w:u w:val="single"/>
          <w:lang w:val="uk-UA"/>
        </w:rPr>
        <w:t>Учитель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" o:spid="_x0000_s1056" type="#_x0000_t75" style="position:absolute;left:0;text-align:left;margin-left:387.85pt;margin-top:32.35pt;width:71.2pt;height:53.65pt;z-index:-251714048;visibility:visible" wrapcoords="-227 0 -227 21300 21600 21300 21600 0 -227 0">
            <v:imagedata r:id="rId15" o:title="" croptop="13102f" cropbottom="6252f" cropleft="20331f" cropright="10755f"/>
            <w10:wrap type="through"/>
          </v:shape>
        </w:pict>
      </w:r>
      <w:r w:rsidRPr="00A11599">
        <w:rPr>
          <w:rFonts w:ascii="Times New Roman" w:hAnsi="Times New Roman"/>
          <w:sz w:val="28"/>
          <w:szCs w:val="28"/>
          <w:lang w:val="uk-UA"/>
        </w:rPr>
        <w:t>― На основі вивченого матеріалу про речення спробуйте в групах визначити межі речень, розділити текст на речення (усно).</w:t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sz w:val="28"/>
          <w:szCs w:val="28"/>
          <w:lang w:val="uk-UA"/>
        </w:rPr>
        <w:tab/>
      </w:r>
      <w:r w:rsidRPr="00A11599">
        <w:rPr>
          <w:rFonts w:ascii="Times New Roman" w:hAnsi="Times New Roman"/>
          <w:i/>
          <w:sz w:val="28"/>
          <w:szCs w:val="28"/>
          <w:lang w:val="uk-UA"/>
        </w:rPr>
        <w:t>9 слайд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 xml:space="preserve">      Запалала ранкова зірниця. Прокинувся  маленький вітерець.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Вибіг із – за куща заєць. Збудив очеретину вітерець. А на ній спав метелик.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1599">
        <w:rPr>
          <w:rFonts w:ascii="Times New Roman" w:hAnsi="Times New Roman"/>
          <w:sz w:val="28"/>
          <w:szCs w:val="28"/>
          <w:lang w:val="uk-UA"/>
        </w:rPr>
        <w:t>Ось уже скоро й сонечко зійде. Яка краса!</w:t>
      </w:r>
    </w:p>
    <w:p w:rsidR="00155C3B" w:rsidRPr="00A1159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11599">
        <w:rPr>
          <w:rFonts w:ascii="Times New Roman" w:hAnsi="Times New Roman"/>
          <w:i/>
          <w:sz w:val="28"/>
          <w:szCs w:val="28"/>
          <w:lang w:val="uk-UA"/>
        </w:rPr>
        <w:t>(Перевірка за слайдом)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ІХ. Включення в систему знань і повторення.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Учитель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― Давайте повернемося до запитань Мудрої Сови і спробуємо ще раз на них 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відповісти, але на прикладі речення, яке ви самі повинні скласти із слів: діти, до, йдуть, школи.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2" o:spid="_x0000_s1057" type="#_x0000_t75" style="position:absolute;left:0;text-align:left;margin-left:387.85pt;margin-top:16.95pt;width:72.15pt;height:53.75pt;z-index:-251713024;visibility:visible" wrapcoords="-225 0 -225 21300 21600 21300 21600 0 -225 0">
            <v:imagedata r:id="rId16" o:title="" croptop="12693f" cropbottom="6456f" cropleft="20256f" cropright="10532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(Демонструється слайд завдання Сови)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10 слайд</w:t>
      </w:r>
    </w:p>
    <w:p w:rsidR="00155C3B" w:rsidRPr="00D46379" w:rsidRDefault="00155C3B" w:rsidP="00A11599">
      <w:pPr>
        <w:pStyle w:val="ListParagraph"/>
        <w:numPr>
          <w:ilvl w:val="0"/>
          <w:numId w:val="5"/>
        </w:num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Визначте у реченні підмет і присудок.</w:t>
      </w:r>
    </w:p>
    <w:p w:rsidR="00155C3B" w:rsidRPr="00D46379" w:rsidRDefault="00155C3B" w:rsidP="00A11599">
      <w:pPr>
        <w:pStyle w:val="ListParagraph"/>
        <w:numPr>
          <w:ilvl w:val="0"/>
          <w:numId w:val="5"/>
        </w:num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Яке це речення за інтонацією?</w:t>
      </w:r>
    </w:p>
    <w:p w:rsidR="00155C3B" w:rsidRPr="00D46379" w:rsidRDefault="00155C3B" w:rsidP="00A11599">
      <w:pPr>
        <w:pStyle w:val="ListParagraph"/>
        <w:tabs>
          <w:tab w:val="left" w:pos="79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(Діти йдуть до школи. Підмет – діти, присудок – йдуть.</w:t>
      </w:r>
    </w:p>
    <w:p w:rsidR="00155C3B" w:rsidRPr="00D46379" w:rsidRDefault="00155C3B" w:rsidP="00A11599">
      <w:pPr>
        <w:pStyle w:val="ListParagraph"/>
        <w:tabs>
          <w:tab w:val="left" w:pos="79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За метою висловлювання це речення розповідне.)</w:t>
      </w:r>
    </w:p>
    <w:p w:rsidR="00155C3B" w:rsidRPr="00D46379" w:rsidRDefault="00155C3B" w:rsidP="00A11599">
      <w:pPr>
        <w:pStyle w:val="ListParagraph"/>
        <w:tabs>
          <w:tab w:val="left" w:pos="79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Почепимо листок з вивченим правилом на чарівне дерево Лісової галявини.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Х. Рефлексія діяльності.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― Як ви думаєте, якби сонечко спостерігало за вашою роботою на уроці, щоб 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" o:spid="_x0000_s1058" type="#_x0000_t75" style="position:absolute;left:0;text-align:left;margin-left:396pt;margin-top:25.35pt;width:75.95pt;height:63pt;z-index:-251674112;visibility:visible" wrapcoords="-214 0 -214 21343 21600 21343 21600 0 -214 0">
            <v:imagedata r:id="rId17" o:title="" croptop="12898f" cropbottom="6252f" cropleft="20144f" cropright="1064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воно сказало про вашу працю?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― Який би настрій у нього був і чому?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― Передайте цей настрій на своїх малюнках.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(Учні домальовують сонечко і всім показують малюнки)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</w:t>
      </w:r>
    </w:p>
    <w:p w:rsidR="00155C3B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</w:p>
    <w:p w:rsidR="00155C3B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79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D46379" w:rsidRDefault="00155C3B" w:rsidP="00A11599">
      <w:pPr>
        <w:spacing w:line="360" w:lineRule="auto"/>
        <w:ind w:left="540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A11599">
      <w:pPr>
        <w:spacing w:line="360" w:lineRule="auto"/>
        <w:ind w:left="540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Розділ з програми: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Речення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Розуміння змісту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урок рефлексії.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A11599">
      <w:pPr>
        <w:spacing w:after="0" w:line="360" w:lineRule="auto"/>
        <w:ind w:left="2268" w:hanging="17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сформувати здібності учнів до корекції способу дії розуміти зміст речення; </w:t>
      </w:r>
    </w:p>
    <w:p w:rsidR="00155C3B" w:rsidRPr="00D46379" w:rsidRDefault="00155C3B" w:rsidP="00A11599">
      <w:pPr>
        <w:spacing w:after="0" w:line="360" w:lineRule="auto"/>
        <w:ind w:left="2268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вчити фіксувати особисті утруднення в розумінні змісту речень; </w:t>
      </w:r>
    </w:p>
    <w:p w:rsidR="00155C3B" w:rsidRPr="00D46379" w:rsidRDefault="00155C3B" w:rsidP="00A11599">
      <w:pPr>
        <w:spacing w:after="0" w:line="360" w:lineRule="auto"/>
        <w:ind w:left="2268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вчити виявляти причини утруднення та коректувати діяльність;</w:t>
      </w:r>
    </w:p>
    <w:p w:rsidR="00155C3B" w:rsidRPr="00D46379" w:rsidRDefault="00155C3B" w:rsidP="00A11599">
      <w:pPr>
        <w:spacing w:after="0" w:line="360" w:lineRule="auto"/>
        <w:ind w:firstLine="2268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тренувати вміння учнів розуміти зміст речень.</w:t>
      </w:r>
    </w:p>
    <w:p w:rsidR="00155C3B" w:rsidRPr="00D46379" w:rsidRDefault="00155C3B" w:rsidP="00A11599">
      <w:pPr>
        <w:spacing w:after="0" w:line="360" w:lineRule="auto"/>
        <w:ind w:left="2268" w:hanging="17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скоригувати поняття про речення та види речень за метою висловлювання;</w:t>
      </w:r>
    </w:p>
    <w:p w:rsidR="00155C3B" w:rsidRPr="00D46379" w:rsidRDefault="00155C3B" w:rsidP="00A11599">
      <w:pPr>
        <w:spacing w:after="0" w:line="360" w:lineRule="auto"/>
        <w:ind w:firstLine="2268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розвивати вміння спілкува</w:t>
      </w:r>
      <w:r w:rsidRPr="00D46379">
        <w:rPr>
          <w:rFonts w:ascii="Times New Roman" w:hAnsi="Times New Roman"/>
          <w:sz w:val="28"/>
          <w:szCs w:val="28"/>
        </w:rPr>
        <w:t>тис</w:t>
      </w:r>
      <w:r w:rsidRPr="00D46379">
        <w:rPr>
          <w:rFonts w:ascii="Times New Roman" w:hAnsi="Times New Roman"/>
          <w:sz w:val="28"/>
          <w:szCs w:val="28"/>
          <w:lang w:val="uk-UA"/>
        </w:rPr>
        <w:t>я в групі, в парах;</w:t>
      </w:r>
    </w:p>
    <w:p w:rsidR="00155C3B" w:rsidRPr="00D46379" w:rsidRDefault="00155C3B" w:rsidP="00A11599">
      <w:pPr>
        <w:spacing w:after="0" w:line="360" w:lineRule="auto"/>
        <w:ind w:firstLine="2268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виховувати любов до праці.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A11599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знати, що є головною ознакою речення та види речень за метою висловлювання.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уміти використовувати набуті знання про речення у своїй діяльності.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порівняння, синтез, узагальнення, класифікація.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Оформленнядошки:</w:t>
      </w:r>
      <w:r w:rsidRPr="00D46379">
        <w:rPr>
          <w:rFonts w:ascii="Times New Roman" w:hAnsi="Times New Roman"/>
          <w:sz w:val="28"/>
          <w:szCs w:val="28"/>
        </w:rPr>
        <w:t>чарівне дерево.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9" o:spid="_x0000_s1059" type="#_x0000_t75" style="position:absolute;left:0;text-align:left;margin-left:388.5pt;margin-top:16.2pt;width:70.65pt;height:53.25pt;z-index:-251709952;visibility:visible" wrapcoords="-230 0 -230 21296 21600 21296 21600 0 -230 0">
            <v:imagedata r:id="rId18" o:title="" croptop="13179f" cropbottom="9388f" cropleft="21517f" cropright="11945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Встаньте, діти, посміхніться,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Землі нашій поклоніться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 до сонця потягніться.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 промінчики візьміться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Щастя й долі всім бажайте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Й на урок всі поспішайте.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8" o:spid="_x0000_s1060" type="#_x0000_t75" style="position:absolute;left:0;text-align:left;margin-left:387.15pt;margin-top:16.8pt;width:72.75pt;height:54.75pt;z-index:-251707904;visibility:visible" wrapcoords="-223 0 -223 21304 21600 21304 21600 0 -223 0">
            <v:imagedata r:id="rId19" o:title="" croptop="13179f" cropbottom="9027f" cropleft="21406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2. Знає кожен з нас чудово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 чого складається наше мовлення?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виражає речення?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є головні слова у реченні?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Отож, яка основна мета нашого уроку?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 Закріпити вміння складати речення, розуміти їх зміст, знаходити головні слова в реченні.)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нам потрібно цього вчитися?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A11599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Запис дати.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Каліграфічна хвилинка.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вірш сторінка 14. Вивчіть його 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7" o:spid="_x0000_s1061" type="#_x0000_t75" style="position:absolute;left:0;text-align:left;margin-left:388.7pt;margin-top:16.15pt;width:70.5pt;height:52.75pt;z-index:-251706880;visibility:visible" wrapcoords="-230 0 -230 21291 21600 21291 21600 0 -230 0">
            <v:imagedata r:id="rId20" o:title="" croptop="12818f" cropbottom="9388f" cropleft="21304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Вправа 14 сторінка 11.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Спишіть каліграфічно рядки після вірша.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Є є єв нє єх Єхидна – це істота.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Словничок.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6" o:spid="_x0000_s1062" type="#_x0000_t75" style="position:absolute;left:0;text-align:left;margin-left:388.7pt;margin-top:16.55pt;width:70.5pt;height:52.1pt;z-index:-251705856;visibility:visible" wrapcoords="-230 0 -230 21287 21600 21287 21600 0 -230 0">
            <v:imagedata r:id="rId21" o:title="" croptop="12999f" cropbottom="9208f" cropleft="21507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Яке словникове слово ми запам’ятаємо на уроці?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Ведмідь.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потрібно писати це слово?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З літерою </w:t>
      </w:r>
      <w:r w:rsidRPr="00D46379">
        <w:rPr>
          <w:rFonts w:ascii="Times New Roman" w:hAnsi="Times New Roman"/>
          <w:b/>
          <w:i/>
          <w:sz w:val="28"/>
          <w:szCs w:val="28"/>
          <w:lang w:val="uk-UA"/>
        </w:rPr>
        <w:t xml:space="preserve">е 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D46379">
        <w:rPr>
          <w:rFonts w:ascii="Times New Roman" w:hAnsi="Times New Roman"/>
          <w:b/>
          <w:i/>
          <w:sz w:val="28"/>
          <w:szCs w:val="28"/>
          <w:lang w:val="uk-UA"/>
        </w:rPr>
        <w:t>ь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 кінці слова.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зі словом ведмідь.</w:t>
      </w:r>
    </w:p>
    <w:p w:rsidR="00155C3B" w:rsidRPr="00D46379" w:rsidRDefault="00155C3B" w:rsidP="00A11599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Допоможіть Буратіно з’ясувати, які словосполучення є реченням, а які – не є реченням із вправи 8. Попрацюйте в парах.</w:t>
      </w:r>
    </w:p>
    <w:p w:rsidR="00155C3B" w:rsidRPr="00D46379" w:rsidRDefault="00155C3B" w:rsidP="00A11599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4. Робота в парах. Вправа 8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 верхівки дерев зайшло сонце. – це речення, бо виражає закінчену думку.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Ледве чутно дзюркоче нічний струмок. – це речення, бо виражає закінчену думку.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Перевіримо за слайдом правильність ваших відповідей.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Попрацюємо самостійно, щоб дізнатися, чи вміємо складати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Самостійна робота.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10.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із розкиданих слів. Запишіть ці речення. Визначте головну думку.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1. Літо, тепле, настало.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2. Струмки, прозорі, дзюрчать.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3. Ліс, вітами, зашумів, зеленими.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4. В, живе, дуплі, білка.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5" o:spid="_x0000_s1063" type="#_x0000_t75" style="position:absolute;left:0;text-align:left;margin-left:388.7pt;margin-top:16.5pt;width:71.25pt;height:53.15pt;z-index:-251704832;visibility:visible" wrapcoords="-227 0 -227 21296 21600 21296 21600 0 -227 0">
            <v:imagedata r:id="rId22" o:title="" croptop="12999f" cropbottom="9388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Перевіряємо самостійно за готовим зразком.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Настало тепле літо.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Дзюрчать прозорі струмки.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Ліс зашумів зеленими вітами.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Білка живе в дуплі.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утруднення у вас виникли під час виконання самостійної роботи?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6. Робота в парах( вправа 8)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Діло майстра величає.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 Речення, бо виражає закінчену думку.)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Роботящі руки гори вернуть.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(Речення, бо виражає закінчену думку.)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Діло майстра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(Не є речення, бо виражає незакінчену думку.)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Роботящі руки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(Не є речення, бо виражає незакінчену думку.)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Із незавершеними словосполученнями побудувати речення: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Роботящі руки все вміють робити.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Діло майстра підносить.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ви відноситесь до праці?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4" o:spid="_x0000_s1064" type="#_x0000_t75" style="position:absolute;left:0;text-align:left;margin-left:388.7pt;margin-top:16.85pt;width:70.5pt;height:53.25pt;z-index:-251703808;visibility:visible" wrapcoords="-230 0 -230 21296 21600 21296 21600 0 -230 0">
            <v:imagedata r:id="rId23" o:title="" croptop="12999f" cropbottom="9569f" cropleft="21609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Чи любите працювати?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6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допомагаєте батькам?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потрібно трудитися, щоб досягти успіхів?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за слайдом.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3" o:spid="_x0000_s1065" type="#_x0000_t75" style="position:absolute;left:0;text-align:left;margin-left:388.7pt;margin-top:16.3pt;width:71.25pt;height:53.85pt;z-index:-251702784;visibility:visible" wrapcoords="-227 0 -227 21300 21600 21300 21600 0 -227 0">
            <v:imagedata r:id="rId24" o:title="" croptop="12818f" cropbottom="9388f" cropleft="21507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6. Створення «Асоціативного куща»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ключове слово?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виражає речення?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(На дошці зображено схему).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34" o:spid="_x0000_i1025" type="#_x0000_t75" style="width:403.5pt;height:132pt;visibility:visible">
            <v:imagedata r:id="rId25" o:title=""/>
          </v:shape>
        </w:pic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називаються головні слова в реченні?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називаються всі інші слова в реченні, крім головних?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6. Робота в групах.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9.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завдання до вправи.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2" o:spid="_x0000_s1066" type="#_x0000_t75" style="position:absolute;left:0;text-align:left;margin-left:387.95pt;margin-top:35.05pt;width:71.25pt;height:53.45pt;z-index:-251701760;visibility:visible" wrapcoords="-227 0 -227 21296 21600 21296 21600 0 -227 0">
            <v:imagedata r:id="rId26" o:title="" croptop="13179f" cropbottom="9208f" cropleft="21406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Випишіть тільки речення. Поставте розділові знаки в них. Підтвердіть свої думки правилом. Усно складіть речення про сонце.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8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Куди ви зверталися за допомогою? (До учнів-консультантів, до правил).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Локалізація утруднень.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допустили помилки?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(Бо не знали, як правильно будувати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потрібно закріпити на уроці?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(Побудову речень.)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1" o:spid="_x0000_s1067" type="#_x0000_t75" style="position:absolute;left:0;text-align:left;margin-left:387.95pt;margin-top:16.15pt;width:72.3pt;height:52.75pt;z-index:-251700736;visibility:visible" wrapcoords="-225 0 -225 21291 21600 21291 21600 0 -225 0">
            <v:imagedata r:id="rId27" o:title="" croptop="12999f" cropbottom="9749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Що ставимо першим словом у реченні?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9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( Підмет або присудок.)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Побудуємо алгоритм виправлення помилок.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Прямая со стрелкой 40" o:spid="_x0000_s1068" type="#_x0000_t32" style="position:absolute;left:0;text-align:left;margin-left:213.2pt;margin-top:9.25pt;width:43.6pt;height: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">
            <v:stroke endarrow="open"/>
          </v:shape>
        </w:pict>
      </w:r>
      <w:r>
        <w:rPr>
          <w:noProof/>
          <w:lang w:val="uk-UA" w:eastAsia="uk-UA"/>
        </w:rPr>
        <w:pict>
          <v:shape id="Прямая со стрелкой 39" o:spid="_x0000_s1069" type="#_x0000_t32" style="position:absolute;left:0;text-align:left;margin-left:84pt;margin-top:9.25pt;width:53.55pt;height: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">
            <v:stroke endarrow="open"/>
          </v:shape>
        </w:pic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Підмет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присудок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другорядні члени речення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Наприклад: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Хто? Що робить? Де?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</w:rPr>
        <w:t>.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Побудова проекту виходу з утруднень.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як знайти способи виходу з утруднень?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( Треба звернутися до правила, до вчителя або до учнів-консультантів, які виконали самостійну роботу без помилок.)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Прочитаємо правило Мудрої Сови на сторінці 11.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(Учні читають правило).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8" o:spid="_x0000_s1070" type="#_x0000_t75" style="position:absolute;left:0;text-align:left;margin-left:387.95pt;margin-top:16.25pt;width:72.3pt;height:54pt;z-index:-251699712;visibility:visible" wrapcoords="-225 0 -225 21300 21600 21300 21600 0 -225 0">
            <v:imagedata r:id="rId28" o:title="" croptop="12818f" cropbottom="9569f" cropleft="21304f" cropright="1166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Слова в реченні зв’язані за змістом.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10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</w:rPr>
        <w:t>.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Узагальнення утруднень у зовнішньому мовленні.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Давайте узагальнимо знання правил, які викликали утруднення.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(Учні один одному розповідають правило та як складати речення).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Почепимо листок з вивченим правилом на чарівне дерево Лісової галявини.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(музична)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Щоб зафіксувати наші знання про речення, що треба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нам зробити?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(Попрацювати самостійно.)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Виконаємо самостійно вправу 12.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текст.</w:t>
      </w:r>
    </w:p>
    <w:p w:rsidR="00155C3B" w:rsidRPr="00D46379" w:rsidRDefault="00155C3B" w:rsidP="00A1159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слова потрібно змінити, щоб зрозумілі були речення?</w:t>
      </w:r>
    </w:p>
    <w:p w:rsidR="00155C3B" w:rsidRPr="00D46379" w:rsidRDefault="00155C3B" w:rsidP="00A1159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Який висновок ми можемо зробити про зв'язок слів у реченні?</w:t>
      </w:r>
    </w:p>
    <w:p w:rsidR="00155C3B" w:rsidRPr="00D46379" w:rsidRDefault="00155C3B" w:rsidP="00A11599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Усно дайте відповіді на запитання:</w:t>
      </w:r>
    </w:p>
    <w:p w:rsidR="00155C3B" w:rsidRPr="00D46379" w:rsidRDefault="00155C3B" w:rsidP="00A11599">
      <w:pPr>
        <w:pStyle w:val="ListParagraph"/>
        <w:numPr>
          <w:ilvl w:val="0"/>
          <w:numId w:val="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 кого говориться в першому реченні?</w:t>
      </w:r>
    </w:p>
    <w:p w:rsidR="00155C3B" w:rsidRPr="00D46379" w:rsidRDefault="00155C3B" w:rsidP="00A11599">
      <w:pPr>
        <w:pStyle w:val="ListParagraph"/>
        <w:numPr>
          <w:ilvl w:val="0"/>
          <w:numId w:val="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 зробила Мурашка?</w:t>
      </w:r>
    </w:p>
    <w:p w:rsidR="00155C3B" w:rsidRPr="00D46379" w:rsidRDefault="00155C3B" w:rsidP="00A11599">
      <w:pPr>
        <w:pStyle w:val="ListParagraph"/>
        <w:numPr>
          <w:ilvl w:val="0"/>
          <w:numId w:val="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Спустилася до чого?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Голубка і Мурашка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Мурашка спустилася до струмок. Захотіла напитися. Хвиля заплеснула її і мало не втопила. Голубка несла гілка. Вона побачила – Мурашка тоне, і кинула гілку на струмок.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Мурашка сіла на гілка і врятувалася.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закінчив роботу, перевірте правильність за еталоном.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Голубка і Мурашка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7" o:spid="_x0000_s1071" type="#_x0000_t75" style="position:absolute;left:0;text-align:left;margin-left:388.7pt;margin-top:16.25pt;width:70.5pt;height:52.4pt;z-index:-251698688;visibility:visible" wrapcoords="-230 0 -230 21291 21600 21291 21600 0 -230 0">
            <v:imagedata r:id="rId29" o:title="" croptop="13179f" cropbottom="9569f" cropleft="21304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Мурашка спустилася до струмка.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11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Голубка несла гілку.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Мурашка сіла на гілку і врятувалася.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зв’язані слова в реченні?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Слова в реченні зв’язані між собою за змістом.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успішно справився з роботою?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Молодці. Ці учні будуть старшими в групах.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</w:rPr>
        <w:t>.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Включення у систему знань і повторення.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Пригадаємо, то як слова зв’язані між собою в реченні?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При побудові речень які слова починають речення? (Підмет або присудок).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в парах.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 Робота в парах. Вправа 13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З дужок вставте потрібні за змістом слова. Підкресліть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їх.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1. До батька (прилетів, примчав, прийшов) син.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2. До мене ластівка в кімнату (запурхнула, залетіла, заскочила) через вікно.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3. А море (грає, шумить, сміється).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4. А сосни (шумлять, говорять, шепочуть).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5. А вітер піщинки (ворушить, лоскоче, підіймає).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6. (Хмуриться, плаче, дивується) небо.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12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6" o:spid="_x0000_s1072" type="#_x0000_t75" style="position:absolute;left:0;text-align:left;margin-left:388.7pt;margin-top:14.9pt;width:70.5pt;height:54pt;z-index:-251708928;visibility:visible" wrapcoords="-230 0 -230 21300 21600 21300 21600 0 -230 0">
            <v:imagedata r:id="rId30" o:title="" croptop="12999f" cropbottom="9388f" cropleft="21415f" cropright="11743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Прийшов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Залетіла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Гріє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Шумлять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Підіймає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Хмуриться</w:t>
      </w:r>
    </w:p>
    <w:p w:rsidR="00155C3B" w:rsidRPr="003C58DC" w:rsidRDefault="00155C3B" w:rsidP="0044049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</w:t>
      </w:r>
      <w:r w:rsidRPr="003C58DC">
        <w:rPr>
          <w:rFonts w:ascii="Times New Roman" w:hAnsi="Times New Roman"/>
          <w:i/>
          <w:sz w:val="28"/>
          <w:szCs w:val="28"/>
          <w:lang w:val="uk-UA"/>
        </w:rPr>
        <w:t>.                                                       13 слайд</w:t>
      </w:r>
    </w:p>
    <w:p w:rsidR="00155C3B" w:rsidRPr="00D46379" w:rsidRDefault="00155C3B" w:rsidP="0044049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5" o:spid="_x0000_s1073" type="#_x0000_t75" style="position:absolute;left:0;text-align:left;margin-left:387pt;margin-top:2.15pt;width:1in;height:54pt;z-index:-251573760;visibility:visible" wrapcoords="-225 0 -225 21300 21600 21300 21600 0 -225 0">
            <v:imagedata r:id="rId31" o:title="" croptop="13360f" cropbottom="9388f" cropleft="21517f" cropright="1174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Чи досягли цілей уроку?</w:t>
      </w:r>
    </w:p>
    <w:p w:rsidR="00155C3B" w:rsidRPr="00D46379" w:rsidRDefault="00155C3B" w:rsidP="0044049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Інтерактивна вправа «Мікрофон».</w:t>
      </w:r>
    </w:p>
    <w:p w:rsidR="00155C3B" w:rsidRPr="00D46379" w:rsidRDefault="00155C3B" w:rsidP="0044049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таке речення?</w:t>
      </w:r>
    </w:p>
    <w:p w:rsidR="00155C3B" w:rsidRPr="00D46379" w:rsidRDefault="00155C3B" w:rsidP="003C58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Які головні </w:t>
      </w:r>
      <w:r>
        <w:rPr>
          <w:rFonts w:ascii="Times New Roman" w:hAnsi="Times New Roman"/>
          <w:sz w:val="28"/>
          <w:szCs w:val="28"/>
          <w:lang w:val="uk-UA"/>
        </w:rPr>
        <w:t>слова ставимо першими в реченні?</w:t>
      </w:r>
    </w:p>
    <w:p w:rsidR="00155C3B" w:rsidRPr="00D46379" w:rsidRDefault="00155C3B" w:rsidP="007172DB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Українська мова</w:t>
      </w:r>
    </w:p>
    <w:p w:rsidR="00155C3B" w:rsidRPr="00D46379" w:rsidRDefault="00155C3B" w:rsidP="00A11599">
      <w:pPr>
        <w:spacing w:line="360" w:lineRule="auto"/>
        <w:ind w:left="540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A11599">
      <w:pPr>
        <w:spacing w:line="360" w:lineRule="auto"/>
        <w:ind w:left="540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Розділ з програми: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Речення</w:t>
      </w:r>
    </w:p>
    <w:p w:rsidR="00155C3B" w:rsidRPr="00D46379" w:rsidRDefault="00155C3B" w:rsidP="00A11599">
      <w:pPr>
        <w:spacing w:after="0" w:line="360" w:lineRule="auto"/>
        <w:ind w:left="54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Основа речення. Головні та другорядні члени речення.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ВНЗ.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уявлення учнів про основу речення, головні та другорядні члени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знаходити головні та другорядні члени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доповнювати речення другорядними членами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вивчити, що таке основа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навчити знаходити основу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виховувати повагу до професії вчителя;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працювати в парах, в групах.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що таке основа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визначати головні та другорядні члени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виділяти основу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виділяти головні та другорядні члени речення.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синтез, порівняння, узагальнення, класифікація.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дитячі малюнки</w:t>
      </w:r>
      <w:r w:rsidRPr="00D46379">
        <w:rPr>
          <w:rFonts w:ascii="Times New Roman" w:hAnsi="Times New Roman"/>
          <w:sz w:val="28"/>
          <w:szCs w:val="28"/>
        </w:rPr>
        <w:t>, чарівне дерево.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9" o:spid="_x0000_s1074" type="#_x0000_t75" style="position:absolute;left:0;text-align:left;margin-left:388.05pt;margin-top:16.15pt;width:70.5pt;height:52.7pt;z-index:-251697664;visibility:visible" wrapcoords="-230 0 -230 21291 21600 21291 21600 0 -230 0">
            <v:imagedata r:id="rId32" o:title="" croptop="13179f" cropbottom="9568f" cropleft="21517f" cropright="11844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Я всміхаюсь сонечку: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1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Здрастуй, золоте!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квіточці: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Хай вона росте!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Лийся, мов з відра!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Друзям посміхаюсь я,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Зичу всім добра.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pict>
          <v:shape id="Рисунок 58" o:spid="_x0000_s1075" type="#_x0000_t75" style="position:absolute;left:0;text-align:left;margin-left:388.8pt;margin-top:16.55pt;width:1in;height:53.65pt;z-index:-251696640;visibility:visible" wrapcoords="-225 0 -225 21300 21600 21300 21600 0 -225 0">
            <v:imagedata r:id="rId33" o:title="" croptop="13360f" cropbottom="9388f" cropleft="21517f" cropright="11743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2. Знає кожен з нас чудово – 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Щоб розумним і мудрим стати,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А щоб вміти говорити –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</w:rPr>
        <w:t>3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. Робота над темою уроку.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- Зачитайте повідомлення вправи 15.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Усі слова в реченні, які відповідають на питання, звуться членами речення. У кожному реченні є свої «командири» - слова без яких не може бути речення. Інші слова їм допомагають, як «солдати». Їх називають другорядними членами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що будемо вивчати на уроці?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(Головні та другорядні члени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нам потрібні ці знання?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(Щоб гарно говорити, складати правильні зв’язні висловлювання.)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і діяльності.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noProof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i/>
          <w:noProof/>
          <w:sz w:val="28"/>
          <w:szCs w:val="28"/>
          <w:lang w:val="uk-UA" w:eastAsia="ru-RU"/>
        </w:rPr>
        <w:t>1. Запис дати.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7" o:spid="_x0000_s1076" type="#_x0000_t75" style="position:absolute;left:0;text-align:left;margin-left:388.65pt;margin-top:16.35pt;width:71.2pt;height:53.6pt;z-index:-251695616;visibility:visible" wrapcoords="-227 0 -227 21296 21600 21296 21600 0 -227 0">
            <v:imagedata r:id="rId34" o:title="" croptop="13076f" cropbottom="9154f" cropleft="21327f" cropright="11766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Каліграфічна хвилинка.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3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Запишіть каліграфічно велику і малу літеру Мм та слова 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 нею.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Мм майстер, майструвати, майстерність.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Словникова робота.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словникове слово ми повинні запам’ятати сьогодні на уроці?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6" o:spid="_x0000_s1077" type="#_x0000_t75" style="position:absolute;left:0;text-align:left;margin-left:388.65pt;margin-top:16.55pt;width:71.9pt;height:54.05pt;z-index:-251694592;visibility:visible" wrapcoords="-225 0 -225 21300 21600 21300 21600 0 -225 0">
            <v:imagedata r:id="rId35" o:title="" croptop="13076f" cropbottom="9154f" cropleft="21327f" cropright="11854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(Вчитель)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 цим словом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Вчитель наш розум просвіщає, нас корисному навчає.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можна вчителя назвати майстром своєї справи?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 Так. Бо вчитель навчає не одного, а цілий клас учнів. Навчає читати, писати, рахувати, малювати, ліпити. Він все вміє і передає свої вміння учням.)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ви ставитесь до вчителя?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(З повагою і любов’ю.)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Давайте проведемо урок на Лісовій галявині, пригадаємо уривок з казки «Як звірята навчились будувати речення» про головні та другорядні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5" o:spid="_x0000_s1078" type="#_x0000_t75" style="position:absolute;left:0;text-align:left;margin-left:388.65pt;margin-top:18.55pt;width:71.2pt;height:53.75pt;z-index:-251693568;visibility:visible" wrapcoords="-227 0 -227 21300 21600 21300 21600 0 -227 0">
            <v:imagedata r:id="rId36" o:title="" croptop="13401f" cropbottom="9154f" cropleft="21512f" cropright="1203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4. Урок на Лісовій галявині.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5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Інсценізація уривка з казки «Як звірята навчились будувати речення».</w:t>
      </w:r>
    </w:p>
    <w:p w:rsidR="00155C3B" w:rsidRPr="00D46379" w:rsidRDefault="00155C3B" w:rsidP="00A11599">
      <w:pPr>
        <w:spacing w:after="0" w:line="360" w:lineRule="auto"/>
        <w:ind w:left="2127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Яке речення склали, мої любі звірята, коли слова вилітали з різних будиночків?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На небі світить ясне сонечко.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Сова.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А які слова найголовніші в цьому реченні?</w:t>
      </w:r>
    </w:p>
    <w:p w:rsidR="00155C3B" w:rsidRPr="00D46379" w:rsidRDefault="00155C3B" w:rsidP="00A11599">
      <w:pPr>
        <w:spacing w:after="0" w:line="360" w:lineRule="auto"/>
        <w:ind w:left="2127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Якщо про сонечко говориться, що воно виконує певну роботу, то слово «сонечко» і «світить» є головними у реченні.</w:t>
      </w:r>
    </w:p>
    <w:p w:rsidR="00155C3B" w:rsidRPr="00D46379" w:rsidRDefault="00155C3B" w:rsidP="00A11599">
      <w:pPr>
        <w:spacing w:after="0" w:line="360" w:lineRule="auto"/>
        <w:ind w:left="2127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Молодець, Білочко! Ти просто вже стала розумною ученицею. З тобою приємно спілкуватися. А як би ти назвала інші слова у реченні?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Я їх поставлю в другий ряд після перших двох слів.</w:t>
      </w:r>
    </w:p>
    <w:p w:rsidR="00155C3B" w:rsidRPr="00D46379" w:rsidRDefault="00155C3B" w:rsidP="00A11599">
      <w:pPr>
        <w:spacing w:after="0" w:line="360" w:lineRule="auto"/>
        <w:ind w:left="2127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Отже, назвемо їх другорядними членами речення. Вони просто допомагають головним словам у реченні виражати закінчену думку.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Виконання вправи 18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Зараз спробуємо виконати вправу 18.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На деревах </w:t>
      </w:r>
      <w:r w:rsidRPr="00D46379">
        <w:rPr>
          <w:rFonts w:ascii="Times New Roman" w:hAnsi="Times New Roman"/>
          <w:i/>
          <w:sz w:val="28"/>
          <w:szCs w:val="28"/>
          <w:u w:val="double"/>
          <w:lang w:val="uk-UA"/>
        </w:rPr>
        <w:t>з’явилося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перше, несміливе </w:t>
      </w:r>
      <w:r w:rsidRPr="00D46379">
        <w:rPr>
          <w:rFonts w:ascii="Times New Roman" w:hAnsi="Times New Roman"/>
          <w:i/>
          <w:sz w:val="28"/>
          <w:szCs w:val="28"/>
          <w:u w:val="single"/>
          <w:lang w:val="uk-UA"/>
        </w:rPr>
        <w:t>листячко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Ось і </w:t>
      </w:r>
      <w:r w:rsidRPr="00D46379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птахи </w:t>
      </w:r>
      <w:r w:rsidRPr="00D46379">
        <w:rPr>
          <w:rFonts w:ascii="Times New Roman" w:hAnsi="Times New Roman"/>
          <w:i/>
          <w:sz w:val="28"/>
          <w:szCs w:val="28"/>
          <w:u w:val="double"/>
          <w:lang w:val="uk-UA"/>
        </w:rPr>
        <w:t>повернулися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з вирію. </w:t>
      </w:r>
      <w:r w:rsidRPr="00D46379">
        <w:rPr>
          <w:rFonts w:ascii="Times New Roman" w:hAnsi="Times New Roman"/>
          <w:i/>
          <w:sz w:val="28"/>
          <w:szCs w:val="28"/>
          <w:u w:val="double"/>
          <w:lang w:val="uk-UA"/>
        </w:rPr>
        <w:t>Вийшли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в поле </w:t>
      </w:r>
      <w:r w:rsidRPr="00D46379">
        <w:rPr>
          <w:rFonts w:ascii="Times New Roman" w:hAnsi="Times New Roman"/>
          <w:i/>
          <w:sz w:val="28"/>
          <w:szCs w:val="28"/>
          <w:u w:val="single"/>
          <w:lang w:val="uk-UA"/>
        </w:rPr>
        <w:t>трударі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Визначте в кожному реченні слово, яке означає, про кого говориться в реченні. Підкресліть однією лінією.</w:t>
      </w:r>
    </w:p>
    <w:p w:rsidR="00155C3B" w:rsidRPr="00D46379" w:rsidRDefault="00155C3B" w:rsidP="00A1159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Визначте слово, яке означає, що говориться про нього. Підкресліть двома лініями.</w:t>
      </w:r>
    </w:p>
    <w:p w:rsidR="00155C3B" w:rsidRPr="00D46379" w:rsidRDefault="00155C3B" w:rsidP="00A1159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Чи можна вважати, що без цих слів певне речення залишиться реченням? Обґрунтуйте свою відповідь.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Без цих слів певне речення не буде реченням. Тому що не буде зрозуміло про кого або про що говориться в реченні.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з вас допустив помилки, в кого виникло утруднення при виконанні завдання?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виникло утруднення?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(Тому що не змогли правильно визначити головні члени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не змогли?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(Бо не знаємо правила.)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 що прочитаємо в правилі?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(Про головні і другорядні члени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4" o:spid="_x0000_s1079" type="#_x0000_t75" style="position:absolute;left:0;text-align:left;margin-left:387.5pt;margin-top:16.4pt;width:71.9pt;height:54.3pt;z-index:-251692544;visibility:visible" wrapcoords="-225 0 -225 21300 21600 21300 21600 0 -225 0">
            <v:imagedata r:id="rId37" o:title="" croptop="13244f" cropbottom="8830f" cropleft="21377f" cropright="11949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6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Основа речення. Головні та другорядні члени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Читаємо правило Мудрої Сови ( с. 13).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Первинне закріплення у зовнішньому мовленні.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Створення «Асоціативного куща».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ключове слово уроку?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( Головні і другорядні члени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50" o:spid="_x0000_i1026" type="#_x0000_t75" style="width:322.5pt;height:181.5pt;visibility:visible">
            <v:imagedata r:id="rId38" o:title=""/>
          </v:shape>
        </w:pic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Зобразимо головні члени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вони утворюють?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(Основу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є головні члени речення?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(Підмет і присудок.)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означає підмет?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(Про кого або про що розповідається в реченні.)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 які питання відповідає підмет?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(Хто? або що?)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підкреслюється підмет?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(Однією лінією.)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означає присудок?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(Присудок означає, що говориться про предмет.)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 які питання відповідає присудок?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 Що робить? що зробив?)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підкреслюється присудок?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(Двома лініями.)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називаються всі інші слова в реченні?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(Другорядними членами речення.)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Почепимо листок з вивченим правилом на чарівне дерево Лісової галявини.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потрібно зробити, щоб зафіксувати свої знання?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Попрацювати самостійно.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 Вправа 20.</w:t>
      </w:r>
    </w:p>
    <w:p w:rsidR="00155C3B" w:rsidRPr="00D46379" w:rsidRDefault="00155C3B" w:rsidP="00A11599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початки речень. Доповніть їх словами з проміжними значеннями. У трьох реченнях на власний вибір підкресліть підмет і присудок.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 лісі ростуть дерева товсті й …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Ми збирали яблука солодкі й …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 селищі є вулиці широкі й …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Річки бувають глибокі й …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Літом дні довгі, а зимою …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закінчить виконувати роботу, перевірте за готовим зразком.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3" o:spid="_x0000_s1080" type="#_x0000_t75" style="position:absolute;left:0;text-align:left;margin-left:388.2pt;margin-top:16.8pt;width:71.75pt;height:53.15pt;z-index:-251691520;visibility:visible" wrapcoords="-225 0 -225 21296 21600 21296 21600 0 -225 0">
            <v:imagedata r:id="rId39" o:title="" croptop="13401f" cropbottom="9166f" cropleft="21474f" cropright="11671f"/>
            <w10:wrap type="through"/>
          </v:shape>
        </w:pic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 xml:space="preserve">У лiсi </w:t>
      </w:r>
      <w:r w:rsidRPr="00D46379">
        <w:rPr>
          <w:rFonts w:ascii="Times New Roman" w:hAnsi="Times New Roman"/>
          <w:bCs/>
          <w:sz w:val="28"/>
          <w:szCs w:val="28"/>
          <w:u w:val="double"/>
          <w:lang w:val="uk-UA"/>
        </w:rPr>
        <w:t xml:space="preserve">ростуть </w:t>
      </w:r>
      <w:r w:rsidRPr="00D46379">
        <w:rPr>
          <w:rFonts w:ascii="Times New Roman" w:hAnsi="Times New Roman"/>
          <w:bCs/>
          <w:sz w:val="28"/>
          <w:szCs w:val="28"/>
          <w:u w:val="single"/>
          <w:lang w:val="uk-UA"/>
        </w:rPr>
        <w:t>дерева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>товстi й тонкi.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>7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sz w:val="28"/>
          <w:szCs w:val="28"/>
          <w:u w:val="single"/>
          <w:lang w:val="uk-UA"/>
        </w:rPr>
        <w:t xml:space="preserve">Ми </w:t>
      </w:r>
      <w:r w:rsidRPr="00D46379">
        <w:rPr>
          <w:rFonts w:ascii="Times New Roman" w:hAnsi="Times New Roman"/>
          <w:bCs/>
          <w:sz w:val="28"/>
          <w:szCs w:val="28"/>
          <w:u w:val="double"/>
          <w:lang w:val="uk-UA"/>
        </w:rPr>
        <w:t>збирали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 xml:space="preserve"> яблука солодкi й кислi.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sz w:val="28"/>
          <w:szCs w:val="28"/>
          <w:lang w:val="uk-UA"/>
        </w:rPr>
        <w:t xml:space="preserve">У селищi </w:t>
      </w:r>
      <w:r w:rsidRPr="00D46379">
        <w:rPr>
          <w:rFonts w:ascii="Times New Roman" w:hAnsi="Times New Roman"/>
          <w:bCs/>
          <w:sz w:val="28"/>
          <w:szCs w:val="28"/>
          <w:u w:val="double"/>
          <w:lang w:val="uk-UA"/>
        </w:rPr>
        <w:t xml:space="preserve">є вулицi 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>широкi й вузькi.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sz w:val="28"/>
          <w:szCs w:val="28"/>
          <w:u w:val="single"/>
          <w:lang w:val="uk-UA"/>
        </w:rPr>
        <w:t xml:space="preserve">Рiчки </w:t>
      </w:r>
      <w:r w:rsidRPr="00D46379">
        <w:rPr>
          <w:rFonts w:ascii="Times New Roman" w:hAnsi="Times New Roman"/>
          <w:bCs/>
          <w:sz w:val="28"/>
          <w:szCs w:val="28"/>
          <w:u w:val="double"/>
          <w:lang w:val="uk-UA"/>
        </w:rPr>
        <w:t xml:space="preserve">бувають 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>глибокi й мiлкi.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sz w:val="28"/>
          <w:szCs w:val="28"/>
          <w:lang w:val="uk-UA"/>
        </w:rPr>
        <w:t xml:space="preserve">Лiтом </w:t>
      </w:r>
      <w:r w:rsidRPr="00D46379">
        <w:rPr>
          <w:rFonts w:ascii="Times New Roman" w:hAnsi="Times New Roman"/>
          <w:bCs/>
          <w:sz w:val="28"/>
          <w:szCs w:val="28"/>
          <w:u w:val="single"/>
          <w:lang w:val="uk-UA"/>
        </w:rPr>
        <w:t xml:space="preserve">дні </w:t>
      </w:r>
      <w:r w:rsidRPr="00D46379">
        <w:rPr>
          <w:rFonts w:ascii="Times New Roman" w:hAnsi="Times New Roman"/>
          <w:bCs/>
          <w:sz w:val="28"/>
          <w:szCs w:val="28"/>
          <w:u w:val="double"/>
          <w:lang w:val="uk-UA"/>
        </w:rPr>
        <w:t>довгi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 xml:space="preserve">, а зимою </w:t>
      </w:r>
      <w:r w:rsidRPr="00D46379">
        <w:rPr>
          <w:rFonts w:ascii="Times New Roman" w:hAnsi="Times New Roman"/>
          <w:bCs/>
          <w:sz w:val="28"/>
          <w:szCs w:val="28"/>
          <w:u w:val="double"/>
          <w:lang w:val="uk-UA"/>
        </w:rPr>
        <w:t>короткi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Розкажіть про наслідки перевірки.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ви оцінюєте свою роботу?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виконав роботу без помилок стає старшим у групі.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Попрацюємо в групах.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групах. Вправа 19.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речення.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Вітер свище. Насунула хмара. Полив дощ. З’явилися калюжі. Біжать струмки. Виглянуло сонечко. Затремтіла трава. Діти бавляться.</w:t>
      </w:r>
    </w:p>
    <w:p w:rsidR="00155C3B" w:rsidRPr="00D46379" w:rsidRDefault="00155C3B" w:rsidP="00A11599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Доповніть речення за допомогою слів з довідки.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Слова для довідки: молода, дзвінкі, швидко, дощова, сильний, веселе, щасливі, сердитий.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2" o:spid="_x0000_s1081" type="#_x0000_t75" style="position:absolute;left:0;text-align:left;margin-left:388.2pt;margin-top:16.1pt;width:71.75pt;height:54.4pt;z-index:-251690496;visibility:visible" wrapcoords="-225 0 -225 21304 21600 21304 21600 0 -225 0">
            <v:imagedata r:id="rId40" o:title="" croptop="12908f" cropbottom="9156f" cropleft="21509f" cropright="11766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Перевіряємо завдання.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8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Сердитий вітер свище.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Насунула дощова хмара.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Полив сильний дощ.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Швидко з’явилися калюжі.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Біжать дзвінкі струмки.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Виглянуло веселе сонечко.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Зазеленіла молода травичка.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Щасливі діти бавляться.</w:t>
      </w:r>
    </w:p>
    <w:p w:rsidR="00155C3B" w:rsidRPr="00D46379" w:rsidRDefault="00155C3B" w:rsidP="004430A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діяльності.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. Скарбничка знань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- Відкриємо скарбничку знань і дістанемо запитання.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1" o:spid="_x0000_s1082" type="#_x0000_t75" style="position:absolute;left:0;text-align:left;margin-left:388.2pt;margin-top:16.5pt;width:70.35pt;height:53.4pt;z-index:-251671040;visibility:visible" wrapcoords="-230 0 -230 21296 21600 21296 21600 0 -230 0">
            <v:imagedata r:id="rId41" o:title="" croptop="13304f" cropbottom="9198f" cropleft="21515f" cropright="12164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- Яка тема уроку?                                                                 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9 слайд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досягли цілей уроку?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Так, досягли, навчилися визначати головні та другорядні члени речення.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Продемонструйте малюнки, які ви намалювали до уроку.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Домашнє завдання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Домашнім завданням буде вправа 22 на сторінці 14 та правило 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 сторінці 13.</w:t>
      </w:r>
    </w:p>
    <w:p w:rsidR="00155C3B" w:rsidRPr="00D46379" w:rsidRDefault="00155C3B" w:rsidP="004430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Даю оцінку діяльності кожного учня на уроці.</w:t>
      </w:r>
    </w:p>
    <w:p w:rsidR="00155C3B" w:rsidRDefault="00155C3B" w:rsidP="004430AA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155C3B" w:rsidRDefault="00155C3B" w:rsidP="004430AA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4430AA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D46379" w:rsidRDefault="00155C3B" w:rsidP="00A11599">
      <w:pPr>
        <w:spacing w:line="360" w:lineRule="auto"/>
        <w:ind w:left="540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A11599">
      <w:pPr>
        <w:spacing w:line="360" w:lineRule="auto"/>
        <w:ind w:left="540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Розділ з програми: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Речення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Тема уроку. </w:t>
      </w:r>
      <w:r w:rsidRPr="00D46379">
        <w:rPr>
          <w:rFonts w:ascii="Times New Roman" w:hAnsi="Times New Roman"/>
          <w:sz w:val="28"/>
          <w:szCs w:val="28"/>
          <w:lang w:val="uk-UA"/>
        </w:rPr>
        <w:t>Спостереження за різницею у змісті речень.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урок рефлексії.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здібності учнів до корекції способу дії бачити різницю у змісті речень;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фіксувати особисті утруднення в утворенні з груп слів окремих речень;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виявляти причини утруднення та коректувати діяльність;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тренувати вміння учнів працювати з деформованим текстом;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скоригувати поняття про складання речень з окремих слів, заповнюючи їх своїми словами;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працювати з деформованим текстом;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набуті уміння робити з деформованим текстом у своїй діяльності.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порівняння, синтез.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Оформленнядошки:</w:t>
      </w:r>
      <w:r w:rsidRPr="00D46379">
        <w:rPr>
          <w:rFonts w:ascii="Times New Roman" w:hAnsi="Times New Roman"/>
          <w:sz w:val="28"/>
          <w:szCs w:val="28"/>
        </w:rPr>
        <w:t>дитячімалюнки.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Самовираження до діяльності.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71" o:spid="_x0000_s1083" type="#_x0000_t75" style="position:absolute;left:0;text-align:left;margin-left:388.5pt;margin-top:16.45pt;width:69.7pt;height:52.5pt;z-index:-251689472;visibility:visible" wrapcoords="-232 0 -232 21291 21600 21291 21600 0 -232 0">
            <v:imagedata r:id="rId42" o:title="" croptop="13071f" cropbottom="9258f" cropleft="21534f" cropright="11751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Я всміхаюсь сонечку: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Здрастуй золоте!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квіточці: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Хай вона росте!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Лийся, мов з відра.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Друзям посміхаюсь я: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Зичу всім добра.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70" o:spid="_x0000_s1084" type="#_x0000_t75" style="position:absolute;left:0;text-align:left;margin-left:388.5pt;margin-top:16.55pt;width:69.7pt;height:52.3pt;z-index:-251687424;visibility:visible" wrapcoords="-232 0 -232 21291 21600 21291 21600 0 -232 0">
            <v:imagedata r:id="rId43" o:title="" croptop="13179f" cropbottom="9569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2. Знає кожен з нас чудово: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9" o:spid="_x0000_s1085" type="#_x0000_t75" style="position:absolute;left:0;text-align:left;margin-left:387.3pt;margin-top:35pt;width:71.95pt;height:54.8pt;z-index:-251686400;visibility:visible" wrapcoords="-225 0 -225 21304 21600 21304 21600 0 -225 0">
            <v:imagedata r:id="rId44" o:title="" croptop="12818f" cropbottom="8847f" cropleft="21507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3. Робота над темою уроку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– Діти, до нас у клас залетів весняний вітер і приніс чудові весняні квіти. Давайте спробуємо утворити і прочитати речення з цих слів.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61" o:spid="_x0000_i1027" type="#_x0000_t75" style="width:309pt;height:46.5pt;visibility:visible">
            <v:imagedata r:id="rId45" o:title=""/>
          </v:shape>
        </w:pic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Сонце зазирнуло у клас.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яка основна мета нашого уроку?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Навчитися складати речення із розсипаних слів.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каліграфічно.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Каліграфічна хвилинка.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8" o:spid="_x0000_s1086" type="#_x0000_t75" style="position:absolute;left:0;text-align:left;margin-left:388.05pt;margin-top:16.3pt;width:71.2pt;height:53.25pt;z-index:-251685376;visibility:visible" wrapcoords="-227 0 -227 21296 21600 21296 21600 0 -227 0">
            <v:imagedata r:id="rId46" o:title="" croptop="13360f" cropbottom="9388f" cropleft="21507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Уу українська українець Україна 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слово ми сьогодні повинні запам’ятати?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Словничок.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7" o:spid="_x0000_s1087" type="#_x0000_t75" style="position:absolute;left:0;text-align:left;margin-left:387.45pt;margin-top:16.35pt;width:71.8pt;height:54pt;z-index:-251688448;visibility:visible" wrapcoords="-225 0 -225 21300 21600 21300 21600 0 -225 0">
            <v:imagedata r:id="rId47" o:title="" croptop="13070f" cropbottom="9077f" cropleft="21331f" cropright="11751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Герой.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5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і запишіть речення з цим словом.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треба пам’ятати у правописі цього слова?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4. Самостійна робота.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24.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самостійно.</w:t>
      </w:r>
    </w:p>
    <w:p w:rsidR="00155C3B" w:rsidRPr="00D46379" w:rsidRDefault="00155C3B" w:rsidP="00A11599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Утворіть з груп слів окремі речення, доповнивши їх одним або двома своїми словами, запишіть їх.</w:t>
      </w:r>
    </w:p>
    <w:p w:rsidR="00155C3B" w:rsidRPr="00D46379" w:rsidRDefault="00155C3B" w:rsidP="00A11599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Підкресліть основу в реченнях, які записали.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В’ється, між, швидка, берегів, зелених, річка.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Голубі, сонце, у, світле, віконце, зазирає.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На, виблискували, самоцвітами, Сонці, роси, краплі.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Туман, золотій, срібній, землі, по, гуляє.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Перевірте правильність роботи за зразком.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6" o:spid="_x0000_s1088" type="#_x0000_t75" style="position:absolute;left:0;text-align:left;margin-left:388.05pt;margin-top:16.6pt;width:71.2pt;height:55.2pt;z-index:-251684352;visibility:visible" wrapcoords="-227 0 -227 21308 21600 21308 21600 0 -227 0">
            <v:imagedata r:id="rId48" o:title="" croptop="12999f" cropbottom="9569f" cropleft="21406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5. Перевірний еталон.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6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Між зелених берегів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>в’ється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швидка синя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річка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Світле весняне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 xml:space="preserve">сонце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>зазирає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 голубі віконця.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Краплі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холодної роси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>виблискували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самоцвітами на сонці.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Сивий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 xml:space="preserve">туман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>гуляє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по золотій, срібній землі.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трапились у вас утруднення при виконанні самостійної роботи?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утруднення трапились?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Локалізація утруднення.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Не зуміли правильно побудувати речення.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Складемо алгоритм побудови речень.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60" o:spid="_x0000_i1028" type="#_x0000_t75" style="width:338.25pt;height:125.25pt;visibility:visible">
            <v:imagedata r:id="rId49" o:title=""/>
          </v:shape>
        </w:pic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Учні-консультанти, які успішно справились з самостійною роботою, надають допомогу іншим учням.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Узагальнення утруднення у зовнішньому мовленні.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 розповідають один одному, як правильно складати речення.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5" o:spid="_x0000_s1089" type="#_x0000_t75" style="position:absolute;left:0;text-align:left;margin-left:388.8pt;margin-top:16.5pt;width:71.25pt;height:53.8pt;z-index:-251670016;visibility:visible" wrapcoords="-227 0 -227 21300 21600 21300 21600 0 -227 0">
            <v:imagedata r:id="rId50" o:title="" croptop="12999f" cropbottom="9388f" cropleft="21507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Спостереження за різницею у змісті речень.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</w:rPr>
        <w:t xml:space="preserve">.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Самостійна робота із самоперевіркою за еталоном.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наші знання, як треба попрацювати?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Вправа 30</w:t>
      </w:r>
    </w:p>
    <w:p w:rsidR="00155C3B" w:rsidRPr="00D46379" w:rsidRDefault="00155C3B" w:rsidP="004430A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Складіть речення із окремих слів і запишіть їх.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Береза, дуже, красивий, дерева.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Над, море, літає, чайки.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Хороший, як, у, ліс.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самостійної роботи за перевірним еталоном.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8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слайд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090" type="#_x0000_t75" style="position:absolute;left:0;text-align:left;margin-left:388.8pt;margin-top:9.75pt;width:71.65pt;height:54pt;z-index:-251572736;visibility:visible" wrapcoords="-225 0 -225 21300 21600 21300 21600 0 -225 0">
            <v:imagedata r:id="rId51" o:title="" croptop="13071f" cropbottom="9258f" cropleft="21534f" cropright="11751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Береза – дуже красиве дерево.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Чайки літають над морем.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Як хороше у лісі!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успішно справився з самостійною роботою стає старшим у групі.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закріпити знання попрацюємо творчо у групах.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Вправа 23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і порівняйте тексти. Який із них вам більше сподобався? Обґрунтуйте свою відповідь.</w:t>
      </w:r>
    </w:p>
    <w:p w:rsidR="00155C3B" w:rsidRPr="00D46379" w:rsidRDefault="00155C3B" w:rsidP="004430A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Підкресліть пунктиром слова, які відрізняють перший текст від другого.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Зразок виконання: Найдавніший.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Літописець Нестор жив у Києві за часів Володимира і Ярослава Мудрого. Він описав історію Русі від найдавніших часів до часів князя Ярослава. Він створив «Несторів літопис», уклав «Повість минулих літ» - пам’ятку давнини.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Найдавніший і уславлений літописець Нестор жив у давньому Києві ще за часів князювання Володимира і Ярослава Мудрого. Нестор описав історії Київської Русі від найдавнішого періоду до часів князювання Ярослава. Його перу належить «Несторів літопис» та «Повість минулих літ» - пам’ятка сивої давнини.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3" o:spid="_x0000_s1091" type="#_x0000_t75" style="position:absolute;left:0;text-align:left;margin-left:388.75pt;margin-top:17.05pt;width:71.3pt;height:53.05pt;z-index:-251668992;visibility:visible" wrapcoords="-227 0 -227 21296 21600 21296 21600 0 -227 0">
            <v:imagedata r:id="rId52" o:title="" croptop="12999f" cropbottom="9569f" cropleft="21406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роботи.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9 слайд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Уславлений 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давньому 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князювання 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Нестор 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Київської 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його перу 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2" o:spid="_x0000_s1092" type="#_x0000_t75" style="position:absolute;left:0;text-align:left;margin-left:388.75pt;margin-top:19.15pt;width:71.3pt;height:54pt;z-index:-251667968;visibility:visible" wrapcoords="-227 0 -227 21300 21600 21300 21600 0 -227 0">
            <v:imagedata r:id="rId53" o:title="" croptop="13179f" cropbottom="9388f" cropleft="21507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сивої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10 слайд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.  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Продемонструйте свої малюнки, які ви приготували.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</w:t>
      </w:r>
    </w:p>
    <w:p w:rsidR="00155C3B" w:rsidRDefault="00155C3B" w:rsidP="004430AA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</w:p>
    <w:p w:rsidR="00155C3B" w:rsidRDefault="00155C3B" w:rsidP="004430AA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4430AA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Українська мова</w:t>
      </w:r>
    </w:p>
    <w:p w:rsidR="00155C3B" w:rsidRPr="00D46379" w:rsidRDefault="00155C3B" w:rsidP="004430AA">
      <w:pPr>
        <w:spacing w:line="360" w:lineRule="auto"/>
        <w:ind w:left="540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4430AA">
      <w:pPr>
        <w:spacing w:line="360" w:lineRule="auto"/>
        <w:ind w:left="540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Розділ з програми: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Речення</w:t>
      </w:r>
    </w:p>
    <w:p w:rsidR="00155C3B" w:rsidRPr="00D46379" w:rsidRDefault="00155C3B" w:rsidP="004430A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Тема.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Слово в художньому контексті.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урок рефлексії.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здібності учнів до корекції способу дії про красу мовлення;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фіксувати особисті утруднення у використанні порівнянь у тексті;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тренувати вміння учнів у доборі порівнянь;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скоригувати поняття про роль слова у художніх текстах.</w:t>
      </w:r>
    </w:p>
    <w:p w:rsidR="00155C3B" w:rsidRPr="00D46379" w:rsidRDefault="00155C3B" w:rsidP="004430A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дібрати порівняння до слів у реченні;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знання про значення слова у своїй діяльності.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порівняння, синтез, узагальнення.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дитячі малюнки.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Самовираження до діяльності.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7" o:spid="_x0000_s1093" type="#_x0000_t75" style="position:absolute;left:0;text-align:left;margin-left:388.7pt;margin-top:28.45pt;width:70.3pt;height:48.55pt;z-index:-251683328;visibility:visible" wrapcoords="-230 0 -230 21268 21600 21268 21600 0 -230 0">
            <v:imagedata r:id="rId54" o:title="" croptop="12999f" cropbottom="9208f" cropleft="21415f" cropright="11743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дружно привітатись: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  <w:t>1 слайд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Дружно й голосно сказати: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Вліво, вправо поверніться,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До гостей всі посміхніться.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6" o:spid="_x0000_s1094" type="#_x0000_t75" style="position:absolute;left:0;text-align:left;margin-left:388.7pt;margin-top:34.75pt;width:70.3pt;height:52.25pt;z-index:-251680256;visibility:visible" wrapcoords="-230 0 -230 21291 21600 21291 21600 0 -230 0">
            <v:imagedata r:id="rId55" o:title="" croptop="13179f" cropbottom="9388f" cropleft="21507f" cropright="11768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- Добрий день! 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                                                                              2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2. Знає кожен з нас чудово: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Чого будемо вчитися на уроці?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 Гарно говорити, складати зв’язні висловлювання.)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Каліграфічна хвилинка.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Тане сніжок, зеленіє лужок,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5" o:spid="_x0000_s1095" type="#_x0000_t75" style="position:absolute;left:0;text-align:left;margin-left:388pt;margin-top:16.55pt;width:71.25pt;height:54.25pt;z-index:-251679232;visibility:visible" wrapcoords="-227 0 -227 21300 21600 21300 21600 0 -227 0">
            <v:imagedata r:id="rId56" o:title="" croptop="12818f" cropbottom="9208f" cropleft="21609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День прибуває, коли це буває?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Словничок.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Черешня.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4" o:spid="_x0000_s1096" type="#_x0000_t75" style="position:absolute;left:0;text-align:left;margin-left:388pt;margin-top:16.15pt;width:71.9pt;height:52.8pt;z-index:-251682304;visibility:visible" wrapcoords="-225 0 -225 21291 21600 21291 21600 0 -225 0">
            <v:imagedata r:id="rId57" o:title="" croptop="13071f" cropbottom="9258f" cropleft="21432f" cropright="11036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Яке словникове слово ми повинні запам’ятати на уроці?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пишеться це слово?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зі словом черешня.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3" o:spid="_x0000_s1097" type="#_x0000_t75" style="position:absolute;left:0;text-align:left;margin-left:388.05pt;margin-top:18.4pt;width:1in;height:54pt;z-index:-251681280;visibility:visible" wrapcoords="-225 0 -225 21300 21600 21300 21600 0 -225 0">
            <v:imagedata r:id="rId58" o:title="" croptop="13434f" cropbottom="9077f" cropleft="21506f" cropright="11823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</w:rPr>
        <w:t>4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. Урок на Лісовій галявині.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Повторимо вивчене про речення. Що  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виражає речення?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Речення виражає закінчену думку.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Які є члени речення?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Зайчик.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Головні й другорядні.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Які є головні члени речення?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Підмет і присудок.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На які питання відповідає підмет?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Хто? Що?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На які питання відповідає присудок?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Що робив? Що зробили?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Які слова відносяться до другорядних членів речення?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2" o:spid="_x0000_s1098" type="#_x0000_t75" style="position:absolute;left:0;text-align:left;margin-left:388.35pt;margin-top:18.5pt;width:70.95pt;height:52.95pt;z-index:-251678208;visibility:visible" wrapcoords="-227 0 -227 21296 21600 21296 21600 0 -227 0">
            <v:imagedata r:id="rId59" o:title="" croptop="12999f" cropbottom="9388f" cropleft="21406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Всі інші слова, крім підмета і присудка.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6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96" o:spid="_x0000_i1029" type="#_x0000_t75" style="width:291.75pt;height:153.75pt;visibility:visible">
            <v:imagedata r:id="rId60" o:title=""/>
          </v:shape>
        </w:pic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Самостійна робота.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31.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текст.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Народ – творець мови. Він завжди прагнув до точної передачі своєї думки й часто використовував порівняння, бо за їх допомогою можна влучно, красиво, образно (письменники кажуть і поетично) висловити свої думки. Якби ми не користувалися порівняннями, наскільки б біднішою була наша мова!</w:t>
      </w:r>
    </w:p>
    <w:p w:rsidR="00155C3B" w:rsidRPr="00D46379" w:rsidRDefault="00155C3B" w:rsidP="00A11599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Виділені слова поділіть для переносу.</w:t>
      </w:r>
    </w:p>
    <w:p w:rsidR="00155C3B" w:rsidRPr="00D46379" w:rsidRDefault="00155C3B" w:rsidP="00A11599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Дайте письмову відповідь на питання: «Від чого залежить краса мови?».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1" o:spid="_x0000_s1099" type="#_x0000_t75" style="position:absolute;left:0;text-align:left;margin-left:387.3pt;margin-top:16.65pt;width:71.45pt;height:53.6pt;z-index:-251673088;visibility:visible" wrapcoords="-227 0 -227 21296 21600 21296 21600 0 -227 0">
            <v:imagedata r:id="rId61" o:title="" croptop="12818f" cropbottom="9569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Перевірте правильність виконання за еталоном.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По-рів-ня-ння,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Ви-сло-ви-ти.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Краса мови залежить від порівнянь, вжитих у мові.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утруднення виникли у вас під час виконання самостійної роботи?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Локалізація утруднення.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вийти з утруднення?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00" o:spid="_x0000_s1100" type="#_x0000_t75" style="position:absolute;left:0;text-align:left;margin-left:387.3pt;margin-top:16.45pt;width:71.45pt;height:54.45pt;z-index:-251677184;visibility:visible" wrapcoords="-227 0 -227 21304 21600 21304 21600 0 -227 0">
            <v:imagedata r:id="rId62" o:title="" croptop="13179f" cropbottom="10832f" cropleft="22319f" cropright="1247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- Прочитати уважно текст і дати відповідь на питання. 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8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Слово у художньому контексті.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Узагальнення утруднення у зовнішньому мовленні.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Давайте почепимо листок з вивченим правилом на чарівне дерево Лісової галявини.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32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 основі змісту вірша спробуйте пояснити почуття, які висловила авторка.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… росте в лісі листя золоте,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 травичка там шовкова,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 кришталю роса ранкова.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листя названо золотим, травичку – шовковою, а росу – зробленою із кришталю?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 чим би ви порівняли листя? Травичку? Росу?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найкраще на вашу думку, придумане речення.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Визначте головні члени речення у першому реченні.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наші знання, що треба зробити?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Попрацювати самостійно.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33.</w:t>
      </w:r>
    </w:p>
    <w:p w:rsidR="00155C3B" w:rsidRPr="00D46379" w:rsidRDefault="00155C3B" w:rsidP="00A11599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Дайте відповіді на запитання: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Як інакше можна назвати жовте осіння листя? 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сині очі мами? 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працьовиті руки тата?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Перевірте правильність виконання самостійної роботи за еталоном.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99" o:spid="_x0000_s1101" type="#_x0000_t75" style="position:absolute;left:0;text-align:left;margin-left:388.8pt;margin-top:16.45pt;width:71.15pt;height:53.35pt;z-index:-251676160;visibility:visible" wrapcoords="-227 0 -227 21296 21600 21296 21600 0 -227 0">
            <v:imagedata r:id="rId63" o:title="" croptop="12999f" cropbottom="9388f" cropleft="21406f" cropright="11870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Сині очі мами – волошкові очі;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 xml:space="preserve">            9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працьовиті руки тата – роботящі руки.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успішно виконав самостійну роботу стають старшими в групах.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в систему знань і повторення.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98" o:spid="_x0000_s1102" type="#_x0000_t75" style="position:absolute;left:0;text-align:left;margin-left:388.8pt;margin-top:16.1pt;width:71.15pt;height:52.65pt;z-index:-251675136;visibility:visible" wrapcoords="-227 0 -227 21291 21600 21291 21600 0 -227 0">
            <v:imagedata r:id="rId64" o:title="" croptop="13179f" cropbottom="9208f" cropleft="21507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Щоб закріпити знання попрацюйте творчо в групах.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10 слайд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«Сенкан»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footerReference w:type="default" r:id="rId65"/>
          <w:pgSz w:w="11906" w:h="16838"/>
          <w:pgMar w:top="851" w:right="851" w:bottom="851" w:left="1134" w:header="709" w:footer="709" w:gutter="0"/>
          <w:pgNumType w:start="3"/>
          <w:cols w:space="708"/>
          <w:docGrid w:linePitch="360"/>
        </w:sectPr>
      </w:pP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type w:val="continuous"/>
          <w:pgSz w:w="11906" w:h="16838"/>
          <w:pgMar w:top="851" w:right="851" w:bottom="851" w:left="1134" w:header="708" w:footer="708" w:gutter="0"/>
          <w:cols w:num="2" w:space="708"/>
          <w:docGrid w:linePitch="360"/>
        </w:sect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Осінь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яка? чарівна, золота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 робить? крокує, надходить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інша назва: чародійка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речення: Надходить чародійка-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осінь.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Молодці!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Даю самооцінку діяльності кожного учня.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Зайчик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Полохливий, сірий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біжить, стрибає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пострибайчик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Стрибає полохливий зайчик-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пострибайчик.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4430A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type w:val="continuous"/>
          <w:pgSz w:w="11906" w:h="16838"/>
          <w:pgMar w:top="851" w:right="851" w:bottom="851" w:left="1134" w:header="708" w:footer="708" w:gutter="0"/>
          <w:cols w:num="2" w:space="708"/>
          <w:docGrid w:linePitch="360"/>
        </w:sectPr>
      </w:pPr>
      <w:r>
        <w:rPr>
          <w:noProof/>
          <w:lang w:val="uk-UA" w:eastAsia="uk-UA"/>
        </w:rPr>
        <w:pict>
          <v:shape id="Рисунок 111" o:spid="_x0000_s1103" type="#_x0000_t75" style="position:absolute;left:0;text-align:left;margin-left:119.35pt;margin-top:28.15pt;width:1in;height:63pt;z-index:-251672064;visibility:visible" wrapcoords="-225 0 -225 21343 21600 21343 21600 0 -225 0">
            <v:imagedata r:id="rId66" o:title="" croptop="13179f" cropbottom="9388f" cropleft="11768f" cropright="2150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11 слайд</w:t>
      </w:r>
    </w:p>
    <w:p w:rsidR="00155C3B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</w:p>
    <w:p w:rsidR="00155C3B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Українська мова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Складання і записування речень. Створення словникової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«палітри»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урок рефлексії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здібності учнів до корекції способу дії складати і записувати речення;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фіксувати особисті утруднення в утворенні з груп слів окремих речень;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виявляти причини утруднення та коректувати діяльність;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тренувати вміння учнів працювати з деформованим текстом;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скоригувати поняття про складання речень, вибір речень, змінювання речень для точної передачі висловленої думки;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виховувати любов до художнього слова.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працювати з деформованим текстом;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набуті уміння роботи з деформованим текстом, складання та записування речень у своїй діяльності.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порівняння, синтез.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Технічне забезпечення уроку: </w:t>
      </w:r>
      <w:r w:rsidRPr="00D46379">
        <w:rPr>
          <w:rFonts w:ascii="Times New Roman" w:hAnsi="Times New Roman"/>
          <w:sz w:val="28"/>
          <w:szCs w:val="28"/>
          <w:lang w:val="uk-UA"/>
        </w:rPr>
        <w:t>комп’ютер.</w:t>
      </w:r>
    </w:p>
    <w:p w:rsidR="00155C3B" w:rsidRPr="00D46379" w:rsidRDefault="00155C3B" w:rsidP="002749F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Самовираження до діяльності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04" type="#_x0000_t75" style="position:absolute;left:0;text-align:left;margin-left:388.5pt;margin-top:16.45pt;width:69.7pt;height:52.5pt;z-index:-251666944;visibility:visible" wrapcoords="-232 0 -232 21291 21600 21291 21600 0 -232 0">
            <v:imagedata r:id="rId42" o:title="" croptop="13071f" cropbottom="9258f" cropleft="21534f" cropright="11751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Я всміхаюсь сонечку: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1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Здрастуй золоте!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квіточці: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Хай вона росте!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Лийся, мов з відра.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Друзям посміхаюсь я: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Зичу всім добра.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05" type="#_x0000_t75" style="position:absolute;left:0;text-align:left;margin-left:388.8pt;margin-top:16.3pt;width:69.75pt;height:52.7pt;z-index:-251665920;visibility:visible" wrapcoords="-232 0 -232 21291 21600 21291 21600 0 -232 0">
            <v:imagedata r:id="rId67" o:title="" croptop="13070f" cropbottom="9077f" cropleft="21432f" cropright="11853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Знає кожен з нас чудово: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2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</w:t>
      </w:r>
      <w:r w:rsidRPr="00D46379">
        <w:rPr>
          <w:rFonts w:ascii="Times New Roman" w:hAnsi="Times New Roman"/>
          <w:i/>
          <w:sz w:val="28"/>
          <w:szCs w:val="28"/>
        </w:rPr>
        <w:t xml:space="preserve"> Робота над темою уроку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</w:t>
      </w:r>
      <w:r w:rsidRPr="00D46379">
        <w:rPr>
          <w:rFonts w:ascii="Times New Roman" w:hAnsi="Times New Roman"/>
          <w:i/>
          <w:sz w:val="28"/>
          <w:szCs w:val="28"/>
        </w:rPr>
        <w:t xml:space="preserve">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3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2" o:spid="_x0000_s1106" type="#_x0000_t75" style="position:absolute;left:0;text-align:left;margin-left:384.6pt;margin-top:12.2pt;width:69.35pt;height:52pt;z-index:-251664896;visibility:visible" wrapcoords="-235 0 -235 21287 21600 21287 21600 0 -235 0">
            <v:imagedata r:id="rId68" o:title=""/>
            <w10:wrap type="tight"/>
          </v:shape>
        </w:pic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– Діти, до нас у клас залетів весняний вітер і приніс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чудові сонечка. Давайте спробуємо утворити і прочитати речення з цих слів.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46" o:spid="_x0000_i1030" type="#_x0000_t75" style="width:65.25pt;height:45pt;visibility:visible">
            <v:imagedata r:id="rId69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47" o:spid="_x0000_i1031" type="#_x0000_t75" style="width:65.25pt;height:45pt;visibility:visible">
            <v:imagedata r:id="rId69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48" o:spid="_x0000_i1032" type="#_x0000_t75" style="width:65.25pt;height:45pt;visibility:visible">
            <v:imagedata r:id="rId69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49" o:spid="_x0000_i1033" type="#_x0000_t75" style="width:65.25pt;height:45pt;visibility:visible">
            <v:imagedata r:id="rId69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_x0000_i1034" type="#_x0000_t75" style="width:65.25pt;height:45pt;visibility:visible">
            <v:imagedata r:id="rId69" o:title=""/>
          </v:shape>
        </w:pic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noProof/>
          <w:sz w:val="28"/>
          <w:szCs w:val="28"/>
          <w:lang w:val="uk-UA" w:eastAsia="ru-RU"/>
        </w:rPr>
        <w:t>Барвінку      квіти         віночок       вплітають             у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(Квіти барвінку вплітають у віночок).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яка основна мета нашого уроку?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(Навчитися складати речення)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каліграфічно сьогоднішню дату.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4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3" o:spid="_x0000_s1107" type="#_x0000_t75" style="position:absolute;left:0;text-align:left;margin-left:414pt;margin-top:8.55pt;width:1in;height:54pt;z-index:-251662848;visibility:visible" wrapcoords="-225 0 -225 21300 21600 21300 21600 0 -225 0">
            <v:imagedata r:id="rId70" o:title=""/>
            <w10:wrap type="tight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Каліграфічна хвилинка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В в Вв ве ес сн веснонька                                                          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Прилинула чудова весна.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 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Словникова робота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5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4" o:spid="_x0000_s1108" type="#_x0000_t75" style="position:absolute;left:0;text-align:left;margin-left:414pt;margin-top:4.8pt;width:73.95pt;height:54pt;z-index:-251663872;visibility:visible" wrapcoords="-218 0 -218 21300 21600 21300 21600 0 -218 0">
            <v:imagedata r:id="rId71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Яке слово ми сьогодні повинні запам’ятати?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(Календар)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і запишіть речення з цим словом.                                       Що треба пам’ятати про правопис цього слова?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5" o:spid="_x0000_s1109" type="#_x0000_t75" style="position:absolute;left:0;text-align:left;margin-left:414pt;margin-top:22.35pt;width:1in;height:54pt;z-index:-251659776;visibility:visible" wrapcoords="-225 0 -225 21300 21600 21300 21600 0 -225 0">
            <v:imagedata r:id="rId72" o:title=""/>
            <w10:wrap type="tight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4. Самостійна робота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6 слайд                             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самостійно. Утворіть і запишіть речення.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Самотня, хатина, лісу, стояла, край.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Онукою, жив, з, старий, лісник, у, ній.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Перевірте правильність роботи за зразком.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7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6" o:spid="_x0000_s1110" type="#_x0000_t75" style="position:absolute;left:0;text-align:left;margin-left:414pt;margin-top:3.5pt;width:69.3pt;height:54pt;z-index:-251654656;visibility:visible" wrapcoords="-235 0 -235 21300 21600 21300 21600 0 -235 0">
            <v:imagedata r:id="rId73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5. Перевірний еталон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Край лісу стояла самотня хатина.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У ній жив старий лісник  з онукою.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трапились у вас утруднення при виконанні самостійної роботи?</w:t>
      </w:r>
    </w:p>
    <w:p w:rsidR="00155C3B" w:rsidRPr="00D46379" w:rsidRDefault="00155C3B" w:rsidP="002749F9">
      <w:pPr>
        <w:spacing w:after="0" w:line="360" w:lineRule="auto"/>
        <w:ind w:right="164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утруднення трапились?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</w:t>
      </w: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ІІІ. Локалізація утруднення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( Не зуміли правильно побудувати речення)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Складемо алгоритм побудови речень.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_x0000_i1035" type="#_x0000_t75" style="width:338.25pt;height:89.25pt;visibility:visible">
            <v:imagedata r:id="rId49" o:title="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Учні-консультанти, які успішно справились з самостійною роботою, надають допомогу іншим учням.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Узагальнення утруднення у зовнішньому мовленні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(Учні розповідають один одному, як правильно складати речення)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7" o:spid="_x0000_s1111" type="#_x0000_t75" style="position:absolute;left:0;text-align:left;margin-left:405pt;margin-top:17.1pt;width:71.55pt;height:54pt;z-index:-251658752;visibility:visible" wrapcoords="-227 0 -227 21300 21600 21300 21600 0 -227 0">
            <v:imagedata r:id="rId74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                                                               8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(Тема. Складання і записування речень.)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</w:rPr>
        <w:t xml:space="preserve">.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Самостійна робота із самоперевіркою за еталоном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наші знання, як треба попрацювати?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(Самостійно)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1.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Самостійна робота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   9 слайд</w:t>
      </w:r>
    </w:p>
    <w:p w:rsidR="00155C3B" w:rsidRPr="00D46379" w:rsidRDefault="00155C3B" w:rsidP="002749F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8" o:spid="_x0000_s1112" type="#_x0000_t75" style="position:absolute;left:0;text-align:left;margin-left:396pt;margin-top:10.1pt;width:80.55pt;height:55.25pt;z-index:-251657728;visibility:visible" wrapcoords="-202 0 -202 21308 21600 21308 21600 0 -202 0">
            <v:imagedata r:id="rId75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із окремих слів і запишіть їх.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</w:t>
      </w:r>
    </w:p>
    <w:p w:rsidR="00155C3B" w:rsidRPr="00D46379" w:rsidRDefault="00155C3B" w:rsidP="002749F9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Повернулися, вирію, з, ластівки.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Дахом, гнізда, під, вони, ліплять.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Грудочки, з, носять, глини, пташки.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Пташенятам, м′яко, буде, у, гнізді. </w:t>
      </w:r>
    </w:p>
    <w:p w:rsidR="00155C3B" w:rsidRPr="00D46379" w:rsidRDefault="00155C3B" w:rsidP="002749F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самостійної роботи за перевірним еталоном.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     </w:t>
      </w:r>
    </w:p>
    <w:p w:rsidR="00155C3B" w:rsidRPr="00D46379" w:rsidRDefault="00155C3B" w:rsidP="002749F9">
      <w:pPr>
        <w:spacing w:after="0" w:line="360" w:lineRule="auto"/>
        <w:ind w:right="200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Повернулися з вирію ластівки.                                                       </w:t>
      </w:r>
      <w:r w:rsidRPr="00D46379">
        <w:rPr>
          <w:rFonts w:ascii="Times New Roman" w:hAnsi="Times New Roman"/>
          <w:sz w:val="28"/>
          <w:szCs w:val="28"/>
          <w:lang w:val="uk-UA"/>
        </w:rPr>
        <w:t>10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89" o:spid="_x0000_s1113" type="#_x0000_t75" style="position:absolute;left:0;text-align:left;margin-left:396pt;margin-top:2.85pt;width:81pt;height:54pt;z-index:-251656704;visibility:visible" wrapcoords="-200 0 -200 21300 21600 21300 21600 0 -200 0">
            <v:imagedata r:id="rId76" o:title=""/>
            <w10:wrap type="tight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Під дахом вони ліплять гнізда.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Пташки носять грудочки з глини.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Пташенятам буде м′яко у гнізді.</w:t>
      </w:r>
    </w:p>
    <w:p w:rsidR="00155C3B" w:rsidRPr="00D46379" w:rsidRDefault="00155C3B" w:rsidP="002749F9">
      <w:pPr>
        <w:spacing w:after="0" w:line="360" w:lineRule="auto"/>
        <w:ind w:right="381"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успішно справився з самостійною роботою стає старшим у групі.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закріпити знання попрацюємо творчо у групах.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                                                                        11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90" o:spid="_x0000_s1114" type="#_x0000_t75" style="position:absolute;left:0;text-align:left;margin-left:396pt;margin-top:4.8pt;width:71.3pt;height:54pt;z-index:-251655680;visibility:visible" wrapcoords="-227 0 -227 21300 21600 21300 21600 0 -227 0">
            <v:imagedata r:id="rId77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• Розділіть слова у реченнях і запишіть без помилок.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• Доповніть утворені речення словами, що підходять по змісту.</w:t>
      </w:r>
    </w:p>
    <w:p w:rsidR="00155C3B" w:rsidRPr="00D46379" w:rsidRDefault="00155C3B" w:rsidP="002749F9">
      <w:pPr>
        <w:spacing w:after="0" w:line="360" w:lineRule="auto"/>
        <w:ind w:right="20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Безучнівнемає … 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Безкнижокнемає … 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Безводинемає … 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Безкоренянемає … .                                                                                                       </w:t>
      </w:r>
    </w:p>
    <w:p w:rsidR="00155C3B" w:rsidRPr="00D46379" w:rsidRDefault="00155C3B" w:rsidP="002749F9">
      <w:pPr>
        <w:spacing w:after="0" w:line="360" w:lineRule="auto"/>
        <w:ind w:right="200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Скарбничка знань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- Відкриємо скарбничку знань і дістанемо запитання.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- Яка тема уроку?</w:t>
      </w:r>
    </w:p>
    <w:p w:rsidR="00155C3B" w:rsidRPr="00D46379" w:rsidRDefault="00155C3B" w:rsidP="002749F9">
      <w:pPr>
        <w:spacing w:after="0" w:line="360" w:lineRule="auto"/>
        <w:ind w:right="20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D46379">
        <w:rPr>
          <w:rFonts w:ascii="Times New Roman" w:hAnsi="Times New Roman"/>
          <w:sz w:val="28"/>
          <w:szCs w:val="28"/>
        </w:rPr>
        <w:t xml:space="preserve">- 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Чи досягли мети уроку? </w:t>
      </w:r>
    </w:p>
    <w:p w:rsidR="00155C3B" w:rsidRPr="00D46379" w:rsidRDefault="00155C3B" w:rsidP="002749F9">
      <w:pPr>
        <w:spacing w:after="0" w:line="360" w:lineRule="auto"/>
        <w:ind w:right="2001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- Хто вважає, що йому ще потрібно попрацювати над темою уроку?                                                             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15" type="#_x0000_t75" style="position:absolute;left:0;text-align:left;margin-left:396pt;margin-top:23.9pt;width:73.05pt;height:54pt;z-index:-251653632;visibility:visible" wrapcoords="-223 0 -223 21300 21600 21300 21600 0 -223 0">
            <v:imagedata r:id="rId78" o:title="" croptop="13253f" cropbottom="9440f" cropleft="21432f" cropright="1185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                </w:t>
      </w:r>
      <w:r w:rsidRPr="00D46379">
        <w:rPr>
          <w:rFonts w:ascii="Times New Roman" w:hAnsi="Times New Roman"/>
          <w:sz w:val="28"/>
          <w:szCs w:val="28"/>
        </w:rPr>
        <w:t>1</w:t>
      </w:r>
      <w:r w:rsidRPr="00D46379">
        <w:rPr>
          <w:rFonts w:ascii="Times New Roman" w:hAnsi="Times New Roman"/>
          <w:sz w:val="28"/>
          <w:szCs w:val="28"/>
          <w:lang w:val="uk-UA"/>
        </w:rPr>
        <w:t>2слайд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Домашнє завдання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Скласти і записати 3 речення про весну.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Оцінюю діяльність кожного учня на уроці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Українська мова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Порівняльний зворот в образному мовленні.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ВНЗ.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уявлення про порівняльний зворот;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добирати порівняння до слів;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вживати в мовленні порівняльні звороти;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вивчити, що називається порівняльним зворотом;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виховувати любов до мови;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працювати колективно в групах.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для чого потрібні порівняльні звороти;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що таке порівняльний зворот</w:t>
      </w:r>
      <w:r w:rsidRPr="00D46379">
        <w:rPr>
          <w:rFonts w:ascii="Times New Roman" w:hAnsi="Times New Roman"/>
          <w:sz w:val="28"/>
          <w:szCs w:val="28"/>
        </w:rPr>
        <w:t>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підбирати порівняльні звороти;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порівняльні звороти у мовленні.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аналогія, порівняння, узагальнення.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Роздатковий матеріал: </w:t>
      </w:r>
      <w:r w:rsidRPr="00D46379">
        <w:rPr>
          <w:rFonts w:ascii="Times New Roman" w:hAnsi="Times New Roman"/>
          <w:sz w:val="28"/>
          <w:szCs w:val="28"/>
          <w:lang w:val="uk-UA"/>
        </w:rPr>
        <w:t>перевірні еталони.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Оформленнядошки:</w:t>
      </w:r>
      <w:r w:rsidRPr="00D46379">
        <w:rPr>
          <w:rFonts w:ascii="Times New Roman" w:hAnsi="Times New Roman"/>
          <w:sz w:val="28"/>
          <w:szCs w:val="28"/>
          <w:lang w:val="uk-UA"/>
        </w:rPr>
        <w:t>дитячі малюнки, чарівне дерево.</w:t>
      </w:r>
    </w:p>
    <w:p w:rsidR="00155C3B" w:rsidRPr="00D46379" w:rsidRDefault="00155C3B" w:rsidP="002749F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6" o:spid="_x0000_s1116" type="#_x0000_t75" style="position:absolute;left:0;text-align:left;margin-left:387.95pt;margin-top:16.45pt;width:72.05pt;height:54pt;z-index:-251661824;visibility:visible" wrapcoords="-225 0 -225 21300 21600 21300 21600 0 -225 0">
            <v:imagedata r:id="rId79" o:title="" croptop="13179f" cropbottom="9208f" cropleft="21416f" cropright="1174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Встаньте, діти, посміхніться,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Землі нашій поклоніться.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 до сонця потягніться,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 промінчики візьміться.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Щастя й долі всім бажайте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Й на урок всі поспішайте.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pict>
          <v:shape id="Рисунок 125" o:spid="_x0000_s1117" type="#_x0000_t75" style="position:absolute;left:0;text-align:left;margin-left:387.95pt;margin-top:16.8pt;width:72.05pt;height:53.7pt;z-index:-251660800;visibility:visible" wrapcoords="-225 0 -225 21300 21600 21300 21600 0 -225 0">
            <v:imagedata r:id="rId80" o:title="" croptop="12999f" cropbottom="9208f" cropleft="21406f" cropright="11768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2. Знає кожен з нас чудово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Не прожити нам без мови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А щоб гарно говорити –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Робота над темою уроку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4" o:spid="_x0000_s1118" type="#_x0000_t75" style="position:absolute;left:0;text-align:left;margin-left:388.35pt;margin-top:16.35pt;width:71.7pt;height:54.15pt;z-index:-251649536;visibility:visible" wrapcoords="-225 0 -225 21300 21600 21300 21600 0 -225 0">
            <v:imagedata r:id="rId81" o:title="" croptop="13179f" cropbottom="9027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Подивіться на слайди. Доберіть порівняння до слів.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Сонечко  зірочка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груша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15" o:spid="_x0000_i1036" type="#_x0000_t75" style="width:47.25pt;height:47.25pt;visibility:visible">
            <v:imagedata r:id="rId82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14" o:spid="_x0000_i1037" type="#_x0000_t75" style="width:54pt;height:54pt;visibility:visible">
            <v:imagedata r:id="rId82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13" o:spid="_x0000_i1038" type="#_x0000_t75" style="width:54pt;height:54pt;visibility:visible">
            <v:imagedata r:id="rId82" o:title=""/>
          </v:shape>
        </w:pic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 яблучко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як сніжинка  як мед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що будемо вивчати на уроці?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потрібно навчитися добирати порівняння до слів?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наша мова була образною, барвистою.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3" o:spid="_x0000_s1119" type="#_x0000_t75" style="position:absolute;left:0;text-align:left;margin-left:389.55pt;margin-top:16.2pt;width:70.5pt;height:51.9pt;z-index:-251652608;visibility:visible" wrapcoords="-230 0 -230 21287 21600 21287 21600 0 -230 0">
            <v:imagedata r:id="rId83" o:title="" croptop="13721f" cropbottom="9388f" cropleft="21416f" cropright="1174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2. Прочитайте вірш вправа 44. 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Альбатрос спитав акулу: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А про азбуку ти чула?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Азбука? – хвостом плескає. –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Акулятко вже читає.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Вивчіть вірш напам’ять 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Декілька учнів читають вірш напам’ять.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2" o:spid="_x0000_s1120" type="#_x0000_t75" style="position:absolute;left:0;text-align:left;margin-left:388.35pt;margin-top:16.4pt;width:70.95pt;height:53.4pt;z-index:-251648512;visibility:visible" wrapcoords="-227 0 -227 21296 21600 21296 21600 0 -227 0">
            <v:imagedata r:id="rId84" o:title="" croptop="13360f" cropbottom="9027f" cropleft="21608f" cropright="1166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3. Каліграфічна хвилинка. Вправа 44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а ав во ас ак ал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Акулятко вже читає.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Спишіть каліграфічно вправу з літерою 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слово ми повинні сьогодні запам’ятати?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4. Словничок.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6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1" o:spid="_x0000_s1121" type="#_x0000_t75" style="position:absolute;left:0;text-align:left;margin-left:389.55pt;margin-top:10.95pt;width:70.5pt;height:63pt;z-index:-251647488;visibility:visible" wrapcoords="-230 0 -230 21343 21600 21343 21600 0 -230 0">
            <v:imagedata r:id="rId85" o:title="" croptop="13179f" cropbottom="8847f" cropleft="21467f" cropright="11971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Заєць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це слово.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 ним і запишіть в зошити.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самостійно, виконуючи вправу 36.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Самостійна робота. Вправа 36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Струмок серед гаю, як стрічечка.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 квітці метелик, мов свічечка.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Хвилюють, малюють, квітують поля –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Добридень тобі, Україно моя!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 чим порівнюється струмок?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Знайдіть у вірші порівняння. Випишіть їх.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Струмок, як стрічечка.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Метелик, мов свічечка.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Якого кольору оберете олівець, щоб намалювати струмок? Метелика? Поле?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 Щоб намалювати струмок – голубого кольору олівець, для метелика – жовтого кольору, для поля – зеленого.)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слова вам допомогли у цьому?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Виявлення причини утруднення постановки мети.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траплялись у вас утруднення при виконанні вправи?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0" o:spid="_x0000_s1122" type="#_x0000_t75" style="position:absolute;left:0;text-align:left;margin-left:388.05pt;margin-top:16.95pt;width:72.75pt;height:54.3pt;z-index:-251646464;visibility:visible" wrapcoords="-223 0 -223 21300 21600 21300 21600 0 -223 0">
            <v:imagedata r:id="rId86" o:title="" croptop="12999f" cropbottom="9388f" cropleft="21507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7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Порівняльний зворот.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називають порівняльним зворотом?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19" o:spid="_x0000_s1123" type="#_x0000_t75" style="position:absolute;left:0;text-align:left;margin-left:388.1pt;margin-top:47.85pt;width:70.15pt;height:54pt;z-index:-251651584;visibility:visible" wrapcoords="-230 0 -230 21300 21600 21300 21600 0 -230 0">
            <v:imagedata r:id="rId87" o:title="" croptop="13360f" cropbottom="9208f" cropleft="21517f" cropright="1174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(Порівняльним зворотом називається таке висловлювання, коли один предмет порівнюється з іншим за схожістю.)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 xml:space="preserve">           8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правило Мудрої Сови.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Первинне закріплення у зовнішньому мовленні.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Попрацюйте в парах. Розкажіть одне одному, що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називаємо порівняльним зворотом? 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А зараз почепимо на чарівне дерево листочок з вивченим правилом.</w:t>
      </w: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Фізкультхвилинка (музична)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свої уміння, що треба зробити?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Попрацювати самостійно.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 Вправа 38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Із показаних у дужках слів, доберіть потрібні, на вашу думку, порівняння і допишіть їх.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Кожна ягідка калини, як червона …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Багряніють грона в листі, мов …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Засоромилась калина, червоніє як …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 листя падають росинки, ніби сонячні …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Роси падають на квіти і блищать, як …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Слова для довідок: намистина, самоцвіти, сльозинки, жаринки, дівчина.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18" o:spid="_x0000_s1124" type="#_x0000_t75" style="position:absolute;left:0;text-align:left;margin-left:388.05pt;margin-top:16.3pt;width:74.25pt;height:55.9pt;z-index:-251645440;visibility:visible" wrapcoords="-218 0 -218 21312 21600 21312 21600 0 -218 0">
            <v:imagedata r:id="rId88" o:title="" croptop="12999f" cropbottom="9569f" cropleft="21406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Хто виконав вправу, перевірте виконання за еталоном.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9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Кожна яг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дка в калини, як червона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намистина.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</w:rPr>
        <w:t>Багрян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ють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грона в лист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, мов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жаринки.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</w:rPr>
        <w:t>Засоромилась калина, червон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є</w:t>
      </w:r>
      <w:r w:rsidRPr="00D46379">
        <w:rPr>
          <w:rFonts w:ascii="Times New Roman" w:hAnsi="Times New Roman"/>
          <w:bCs/>
          <w:iCs/>
          <w:sz w:val="28"/>
          <w:szCs w:val="28"/>
        </w:rPr>
        <w:t>, як д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вчина.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</w:rPr>
        <w:t>З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листя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падають росинки, н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би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сонячн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сльозинки.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</w:rPr>
        <w:t>Росси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>падають на кв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ти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 і </w:t>
      </w:r>
      <w:r w:rsidRPr="00D46379">
        <w:rPr>
          <w:rFonts w:ascii="Times New Roman" w:hAnsi="Times New Roman"/>
          <w:bCs/>
          <w:iCs/>
          <w:sz w:val="28"/>
          <w:szCs w:val="28"/>
        </w:rPr>
        <w:t>блищать, як самоцв</w:t>
      </w:r>
      <w:r w:rsidRPr="00D46379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Cs/>
          <w:sz w:val="28"/>
          <w:szCs w:val="28"/>
        </w:rPr>
        <w:t>ти.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в систему знань і повторення.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Попрацюємо в групах творчо, використовуючи свої знання.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групах. Вправа 39.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текст. Випишіть речення з порівняннями.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Ти вже помітив, що усі предмети можна з чимось порівняти. Грибочок – наче парасолька. Плоди берізки – мов сережки. Кавун – як м’яч. Ми вже звикли до таких порівнянь, бо часто з ними зустрічаємось в нашому житті, у книжках. А ось спробуй пошукати такі порівняння, яких не було, або які ти вживаєш дуже рідко. Ну, з чим порівняється дощик? Найчастіше з завісою. А от письменниця Валентина Запорожець знайшла для дощика своє порівняння: дощик – це сонечкові сльози. Воно плаче, коли хмарки не пускають його на землю.</w:t>
      </w:r>
    </w:p>
    <w:p w:rsidR="00155C3B" w:rsidRPr="00D46379" w:rsidRDefault="00155C3B" w:rsidP="002749F9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Позмагайтесь на краще порівняння до слів: парасолька, груша, жолудь, листочок. Запишіть речення, які вам найбільше сподобались.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 Перевірний еталон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17" o:spid="_x0000_s1125" type="#_x0000_t75" style="position:absolute;left:0;text-align:left;margin-left:389.55pt;margin-top:24.25pt;width:70.5pt;height:54pt;z-index:-251644416;visibility:visible" wrapcoords="-230 0 -230 21300 21600 21300 21600 0 -230 0">
            <v:imagedata r:id="rId89" o:title="" croptop="12999f" cropbottom="9208f" cropleft="21507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- Перевіряємо виконання вправи                                      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10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 перевірним еталоном.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Грибок – наче парасолька.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Берізка – мов сережки.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Кавун – як м’яч.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Дощик – сонечкові сльози.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Лампочка як груша.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Жолудь як помідор.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Листочок з клена – як рука.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Інтерактивна вправа «Мікрофон».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вивчили на уроці?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досягли мети уроку?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називаємо порівняльним зворотом?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16" o:spid="_x0000_s1126" type="#_x0000_t75" style="position:absolute;left:0;text-align:left;margin-left:389.55pt;margin-top:18.2pt;width:70.5pt;height:53.05pt;z-index:-251650560;visibility:visible" wrapcoords="-230 0 -230 21296 21600 21296 21600 0 -230 0">
            <v:imagedata r:id="rId90" o:title="" croptop="13253f" cropbottom="9077f" cropleft="21432f" cropright="1185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- Для чого потрібні порівняння у мовленні?                    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11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Продемонструйте малюнки, які ви приготували до уроку.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Домашнє завдання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Виконати вправу 43 на ст. 22</w:t>
      </w: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  Українська мова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</w:t>
      </w:r>
      <w:bookmarkStart w:id="1" w:name="OLE_LINK1"/>
      <w:bookmarkStart w:id="2" w:name="OLE_LINK2"/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D46379">
        <w:rPr>
          <w:rFonts w:ascii="Times New Roman" w:hAnsi="Times New Roman"/>
          <w:sz w:val="28"/>
          <w:szCs w:val="28"/>
          <w:lang w:val="uk-UA"/>
        </w:rPr>
        <w:t>Пряме і переносне значення слова</w:t>
      </w:r>
      <w:bookmarkEnd w:id="1"/>
      <w:bookmarkEnd w:id="2"/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ВНЗ.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уявлення учнів про з прямим і переносним значенням;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добирати слова з переносним значенням;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розрізняти слова з переносним значенням;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вивчити, що таке переносне значення слова;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виховувати спостережливість;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працювати в парах, в групах.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 про пряме і переносне значення слів;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добирати слова з переносним значенням.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визначати слова з прямим і переносним значенням;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у мовленні слова з переносним значенням.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аналогія, порівняння, синтез, узагальнення.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дитячі малюнки</w:t>
      </w:r>
      <w:r w:rsidRPr="00D46379">
        <w:rPr>
          <w:rFonts w:ascii="Times New Roman" w:hAnsi="Times New Roman"/>
          <w:sz w:val="28"/>
          <w:szCs w:val="28"/>
        </w:rPr>
        <w:t>, чарівне дерево.</w:t>
      </w:r>
    </w:p>
    <w:p w:rsidR="00155C3B" w:rsidRPr="00D46379" w:rsidRDefault="00155C3B" w:rsidP="002749F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9" o:spid="_x0000_s1127" type="#_x0000_t75" style="position:absolute;left:0;text-align:left;margin-left:389.05pt;margin-top:16.5pt;width:70.1pt;height:50.05pt;z-index:-251643392;visibility:visible" wrapcoords="-232 0 -232 21278 21600 21278 21600 0 -232 0">
            <v:imagedata r:id="rId91" o:title="" croptop="12987f" cropbottom="8126f" cropleft="20253f" cropright="10449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Я всміхаюсь сонечку: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Здрастуй золоте!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квіточці: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Хай вона росте!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Лийся, мов з відра.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Друзям посміхаюсь я: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Зичу всім добра.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8" o:spid="_x0000_s1128" type="#_x0000_t75" style="position:absolute;left:0;text-align:left;margin-left:389.05pt;margin-top:16.3pt;width:70.1pt;height:49.6pt;z-index:-251642368;visibility:visible" wrapcoords="-232 0 -232 21273 21600 21273 21600 0 -232 0">
            <v:imagedata r:id="rId92" o:title="" croptop="12987f" cropbottom="7946f" cropleft="20290f" cropright="10652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2. Знає кожен з нас чудово: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noProof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Запис дати.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7" o:spid="_x0000_s1129" type="#_x0000_t75" style="position:absolute;left:0;text-align:left;margin-left:388.7pt;margin-top:34.7pt;width:71.55pt;height:51.55pt;z-index:-251641344;visibility:visible" wrapcoords="-227 0 -227 21287 21600 21287 21600 0 -227 0">
            <v:imagedata r:id="rId93" o:title="" croptop="12818f" cropbottom="8124f" cropleft="20290f" cropright="10652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На слайді з’являються сонечка з словами: золоте сонце, золотий перстень, золоті руки.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Подивіться на сонечка і прочитайте словосполучення.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слова вжиті в прямому значенні?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А які не в прямому значенні?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А як називається таке значення слова?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Виявлення причин утруднення і постановка навчальної мети.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Допоможуть нам звірята з Лісової школи.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Урок на Лісовій галявині.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Білочко, розкажи віршик про весну.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Надійшла весна прекрасна.</w:t>
      </w:r>
    </w:p>
    <w:p w:rsidR="00155C3B" w:rsidRPr="00D46379" w:rsidRDefault="00155C3B" w:rsidP="002749F9">
      <w:pPr>
        <w:spacing w:after="0" w:line="360" w:lineRule="auto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Многоцвітна, щедра, ясна,</w:t>
      </w:r>
    </w:p>
    <w:p w:rsidR="00155C3B" w:rsidRPr="00D46379" w:rsidRDefault="00155C3B" w:rsidP="002749F9">
      <w:pPr>
        <w:spacing w:after="0" w:line="360" w:lineRule="auto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Наче дівчина в вінку.</w:t>
      </w:r>
    </w:p>
    <w:p w:rsidR="00155C3B" w:rsidRPr="00D46379" w:rsidRDefault="00155C3B" w:rsidP="002749F9">
      <w:pPr>
        <w:spacing w:after="0" w:line="360" w:lineRule="auto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Зацвіли луги, діброви,</w:t>
      </w:r>
    </w:p>
    <w:p w:rsidR="00155C3B" w:rsidRPr="00D46379" w:rsidRDefault="00155C3B" w:rsidP="002749F9">
      <w:pPr>
        <w:spacing w:after="0" w:line="360" w:lineRule="auto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Повно гомону, розмови</w:t>
      </w:r>
    </w:p>
    <w:p w:rsidR="00155C3B" w:rsidRPr="00D46379" w:rsidRDefault="00155C3B" w:rsidP="002749F9">
      <w:pPr>
        <w:spacing w:after="0" w:line="360" w:lineRule="auto"/>
        <w:ind w:firstLine="212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 пісень в чагарнику.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Про яку пору року цей віршик?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Про весну.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А що зробила весна?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Надійшла.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Чи може весна ходити?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Ні, не може.</w:t>
      </w:r>
    </w:p>
    <w:p w:rsidR="00155C3B" w:rsidRPr="00D46379" w:rsidRDefault="00155C3B" w:rsidP="002749F9">
      <w:pPr>
        <w:spacing w:after="0" w:line="360" w:lineRule="auto"/>
        <w:ind w:left="2127" w:hanging="15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То як називаються слова, в яких дія живих предметів переноситься на неживі?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Не знаю.</w:t>
      </w:r>
    </w:p>
    <w:p w:rsidR="00155C3B" w:rsidRPr="00D46379" w:rsidRDefault="00155C3B" w:rsidP="002749F9">
      <w:pPr>
        <w:spacing w:after="0" w:line="360" w:lineRule="auto"/>
        <w:ind w:left="2127" w:hanging="15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Такі слова мають переносне значення. Які ще слова у вірші мають переносне значення?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Зацвіли луги, діброви.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Молодець, Білочко. Бачу, ти зрозуміла матеріал уроку.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Діти, то які значення можуть мати слова?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6" o:spid="_x0000_s1130" type="#_x0000_t75" style="position:absolute;left:0;text-align:left;margin-left:389.15pt;margin-top:16.35pt;width:71.2pt;height:51.3pt;z-index:-251640320;visibility:visible" wrapcoords="-227 0 -227 21282 21600 21282 21600 0 -227 0">
            <v:imagedata r:id="rId94" o:title="" croptop="12999f" cropbottom="7944f" cropleft="20188f" cropright="10551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Пряме і переносне значення.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4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значення називаються переносним?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Прочитаємо про це в правилі Мудрої Сови.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Читання правила (ст. 23)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якою буде тема нашого уроку?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5" o:spid="_x0000_s1131" type="#_x0000_t75" style="position:absolute;left:0;text-align:left;margin-left:386.9pt;margin-top:16.7pt;width:73.45pt;height:52.65pt;z-index:-251639296;visibility:visible" wrapcoords="-220 0 -220 21291 21600 21291 21600 0 -220 0">
            <v:imagedata r:id="rId95" o:title="" croptop="12818f" cropbottom="8305f" cropleft="20188f" cropright="10551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Тема. Пряме і переносне значення.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5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потрібно вживати слова з прямим і переносним?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вірш на слайді.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4" o:spid="_x0000_s1132" type="#_x0000_t75" style="position:absolute;left:0;text-align:left;margin-left:386.9pt;margin-top:16.15pt;width:72.25pt;height:52.5pt;z-index:-251638272;visibility:visible" wrapcoords="-225 0 -225 21291 21600 21291 21600 0 -225 0">
            <v:imagedata r:id="rId96" o:title="" croptop="12638f" cropbottom="7944f" cropleft="20188f" cropright="10551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Читання вірша                                                                          6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Ходить вечір по долині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 синій-синій сорочині.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І приносить сни казкові,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І співає колискові.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Настелю в колиску м’яти,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Стану діток колихати.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Вивчіть напам’ять вірш.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Декілька учнів розповідають вірш напам’ять.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Спишіть каліграфічно речення.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3" o:spid="_x0000_s1133" type="#_x0000_t75" style="position:absolute;left:0;text-align:left;margin-left:389.15pt;margin-top:17.85pt;width:70.75pt;height:52.3pt;z-index:-251636224;visibility:visible" wrapcoords="-230 0 -230 21291 21600 21291 21600 0 -230 0">
            <v:imagedata r:id="rId97" o:title="" croptop="11735f" cropbottom="7402f" cropleft="20151f" cropright="10449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3. Каліграфічна хвилинка.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Ходить вечір по долині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 синій-синій сорочині.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 якому значенні вжиті слова в реченні?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Первинне закріплення у зовнішньому мовленні.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яке значення можуть мати слова?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таке переносне значення?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2" o:spid="_x0000_s1134" type="#_x0000_t75" style="position:absolute;left:0;text-align:left;margin-left:389.15pt;margin-top:16.4pt;width:70.5pt;height:53.25pt;z-index:-251637248;visibility:visible" wrapcoords="-230 0 -230 21296 21600 21296 21600 0 -230 0">
            <v:imagedata r:id="rId98" o:title="" croptop="11555f" cropbottom="7402f" cropleft="20188f" cropright="10754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1. Створення «Асоціативного куща».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8слайд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27" o:spid="_x0000_i1039" type="#_x0000_t75" style="width:198pt;height:109.5pt;visibility:visible">
            <v:imagedata r:id="rId99" o:title=""/>
          </v:shape>
        </w:pic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 в парі розповідають один одному про значення слова.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Почепимо листок з вивченим правилом на чарівне дерево Лісової галявини.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 із самоперевіркою за еталоном.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наші знання про переносне значення слова, що потрібно зробити?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Попрацювати самостійно.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 Вправа 46.</w:t>
      </w:r>
    </w:p>
    <w:p w:rsidR="00155C3B" w:rsidRPr="00D46379" w:rsidRDefault="00155C3B" w:rsidP="002749F9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вірш. Випишіть словосполучення з переносним значенням.</w:t>
      </w:r>
    </w:p>
    <w:p w:rsidR="00155C3B" w:rsidRPr="00D46379" w:rsidRDefault="00155C3B" w:rsidP="002749F9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Доповніть виписані словосполучення порівняльними зворотами.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Зірвавши саван, степ сміється,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Гуляє хвиля по лугах.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Вінком веселим хмара в’ється,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 таємним окликом несеться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Під сонцем перша зграя птах…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1" o:spid="_x0000_s1135" type="#_x0000_t75" style="position:absolute;left:0;text-align:left;margin-left:388.05pt;margin-top:16.8pt;width:72.75pt;height:55.4pt;z-index:-251635200;visibility:visible" wrapcoords="-223 0 -223 21308 21600 21308 21600 0 -223 0">
            <v:imagedata r:id="rId100" o:title="" croptop="11555f" cropbottom="7222f" cropleft="20455f" cropright="10449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Перевірка вправи за еталоном.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 xml:space="preserve">                   9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Степ сміється, як дитина.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Гуляє хвиля, як м’ячик.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Хмара в’ється як квіточка.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 оцінюють свою роботу.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Яку тему вивчили і засвоїли на уроці?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таке переносне значення?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Попрацюємо творчо в групах.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групах. Вправа 48.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2749F9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Придумайте словосполучення з прямим і переносним значенням. Введіть їх у складені вами речення.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Зразок виконання: Сміється дитина – сміється сонце.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Плаче дівчинка, спить хлопчик, стукає дятел.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Надійшла весна – надійшла звістка.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Посміхнувся ліс, обіймає ранок, надійшов вечір, заспівали зорі.</w:t>
      </w:r>
    </w:p>
    <w:p w:rsidR="00155C3B" w:rsidRPr="00D46379" w:rsidRDefault="00155C3B" w:rsidP="002749F9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Із двома словосполученнями придумайте і запишіть речення.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30" o:spid="_x0000_s1136" type="#_x0000_t75" style="position:absolute;left:0;text-align:left;margin-left:388.05pt;margin-top:16.55pt;width:72.75pt;height:52.9pt;z-index:-251634176;visibility:visible" wrapcoords="-223 0 -223 21296 21600 21296 21600 0 -223 0">
            <v:imagedata r:id="rId101" o:title="" croptop="11735f" cropbottom="7222f" cropleft="20188f" cropright="10551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Перевіряємо виконання роботи в групах.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10 слайд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Плаче дівчинка – плаче хмарка.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Спить хлопчик – спить сонечко.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Стукає дятел – стукає грім.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Обіймає ранок – обіймає матуся.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Підійшов вечір – підійшов тато.</w:t>
      </w:r>
    </w:p>
    <w:p w:rsidR="00155C3B" w:rsidRPr="00D46379" w:rsidRDefault="00155C3B" w:rsidP="002749F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Заспівали зорі – заспівали діти.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9" o:spid="_x0000_s1137" type="#_x0000_t75" style="position:absolute;left:0;text-align:left;margin-left:387.8pt;margin-top:18.5pt;width:71.85pt;height:53.2pt;z-index:-251632128;visibility:visible" wrapcoords="-225 0 -225 21296 21600 21296 21600 0 -225 0">
            <v:imagedata r:id="rId102" o:title="" croptop="11916f" cropbottom="7583f" cropleft="20151f" cropright="10449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Словникова робота.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11 слайд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Словничок.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Дитина 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словникове слово запам’ятаємо на уроці?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 цим словом.</w:t>
      </w:r>
      <w:r w:rsidRPr="00D46379">
        <w:rPr>
          <w:rFonts w:ascii="Times New Roman" w:hAnsi="Times New Roman"/>
          <w:b/>
          <w:sz w:val="28"/>
          <w:szCs w:val="28"/>
        </w:rPr>
        <w:t xml:space="preserve"> 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діяльності.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1) Інтерактивна вправа «Мікрофон».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досягли мети уроку?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вивчати на уроці?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значення мають слова?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28" o:spid="_x0000_s1138" type="#_x0000_t75" style="position:absolute;left:0;text-align:left;margin-left:387.8pt;margin-top:16.15pt;width:71.85pt;height:51.75pt;z-index:-251631104;visibility:visible" wrapcoords="-225 0 -225 21287 21600 21287 21600 0 -225 0">
            <v:imagedata r:id="rId103" o:title="" croptop="12344f" cropbottom="8895f" cropleft="20412f" cropright="10526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Що таке переносне значення?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12 слайд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Наведіть приклади слів з переносним значенням.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Продемонструйте вивчені правила у своїх малюнках, які 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 підготували до уроку.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Українська мова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  Тема уроку.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Інтонаційне оформлення речення.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урок рефлексії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сформувати здібності учнів до корекції способу дії правильно інтонувати речення у вимові та на письмі;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вчити фіксувати особисті утруднення у інтонаційному оформленні речень;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вчити виявляти причини утруднення та коректувати діяльність;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тренувати вміння учнів в інтонуванні різних видів речень.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скоригувати поняття про інтонування різних видів речень;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виховувати бережливе ставлення до хліба;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розвивати вміння спілкуватися в парах, групах.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знати, як правильно інтонувати різні види речень.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уміти використовувати набуті уміння про інтонування речень у своїй діяльності.</w:t>
      </w:r>
    </w:p>
    <w:p w:rsidR="00155C3B" w:rsidRPr="00D46379" w:rsidRDefault="00155C3B" w:rsidP="002749F9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аналогія, порівняння, класифікація, синтез, узагальнення.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дитячі малюнки</w:t>
      </w:r>
      <w:r w:rsidRPr="00D46379">
        <w:rPr>
          <w:rFonts w:ascii="Times New Roman" w:hAnsi="Times New Roman"/>
          <w:sz w:val="28"/>
          <w:szCs w:val="28"/>
        </w:rPr>
        <w:t>, чарівне дерево.</w:t>
      </w:r>
    </w:p>
    <w:p w:rsidR="00155C3B" w:rsidRPr="00D46379" w:rsidRDefault="00155C3B" w:rsidP="002749F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2749F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1. Треба дружно привітатись: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  <w:t>1 слайд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0" o:spid="_x0000_s1139" type="#_x0000_t75" style="position:absolute;left:0;text-align:left;margin-left:388.7pt;margin-top:9.35pt;width:70.3pt;height:49.15pt;z-index:-251633152;visibility:visible" wrapcoords="-230 0 -230 21273 21600 21273 21600 0 -230 0">
            <v:imagedata r:id="rId54" o:title="" croptop="12999f" cropbottom="9208f" cropleft="21415f" cropright="11743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Дружно й голосно сказати: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Вліво, вправо поверніться,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До гостей всі посміхніться.</w:t>
      </w:r>
    </w:p>
    <w:p w:rsidR="00155C3B" w:rsidRPr="00D46379" w:rsidRDefault="00155C3B" w:rsidP="002749F9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2749F9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9" o:spid="_x0000_s1140" type="#_x0000_t75" style="position:absolute;left:0;text-align:left;margin-left:388.7pt;margin-top:16.5pt;width:70.3pt;height:49.2pt;z-index:-251630080;visibility:visible" wrapcoords="-230 0 -230 21273 21600 21273 21600 0 -230 0">
            <v:imagedata r:id="rId104" o:title="" croptop="12999f" cropbottom="9208f" cropleft="21314f" cropright="11743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2. Знає кожен з нас чудово –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2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Щоб розумним і мудрим стати,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А щоб вміти говорити –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36089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3. Робота над темою уроку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- Подумайте і скажіть, про що йтиме мова на уроці? Послухайте.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Діти ідуть до школи.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Діти ідуть до школи?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Діти ідуть до школи!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Мова йтиме про різні види речень за інтонацією.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які є речення за інтонацією?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Чого будемо вчитись на уроці?</w:t>
      </w:r>
    </w:p>
    <w:p w:rsidR="00155C3B" w:rsidRPr="00D46379" w:rsidRDefault="00155C3B" w:rsidP="0036089A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це потрібно знати?</w:t>
      </w:r>
    </w:p>
    <w:p w:rsidR="00155C3B" w:rsidRPr="00D46379" w:rsidRDefault="00155C3B" w:rsidP="0036089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(Щоб точно і яскраво передавати думку і грамотно писати.)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в зошитах сьогоднішню дату.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36089A">
      <w:pPr>
        <w:spacing w:after="0" w:line="360" w:lineRule="auto"/>
        <w:ind w:firstLine="54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8" o:spid="_x0000_s1141" type="#_x0000_t75" style="position:absolute;left:0;text-align:left;margin-left:388.7pt;margin-top:16.55pt;width:71.25pt;height:53.55pt;z-index:-251629056;visibility:visible" wrapcoords="-227 0 -227 21296 21600 21296 21600 0 -227 0">
            <v:imagedata r:id="rId105" o:title="" croptop="12999f" cropbottom="9027f" cropleft="21406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- Відгадайте загадку. 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На полі я ріс, колосився,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На стеблині уродився.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А тепер мене ви ріжте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Й на здоров’я їжте.</w:t>
      </w:r>
    </w:p>
    <w:p w:rsidR="00155C3B" w:rsidRPr="00D46379" w:rsidRDefault="00155C3B" w:rsidP="0036089A">
      <w:pPr>
        <w:spacing w:after="0" w:line="360" w:lineRule="auto"/>
        <w:ind w:firstLine="2694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</w:t>
      </w:r>
      <w:r w:rsidRPr="00D46379">
        <w:rPr>
          <w:rFonts w:ascii="Times New Roman" w:hAnsi="Times New Roman"/>
          <w:b/>
          <w:i/>
          <w:sz w:val="28"/>
          <w:szCs w:val="28"/>
          <w:lang w:val="uk-UA"/>
        </w:rPr>
        <w:t>Хліб</w:t>
      </w:r>
      <w:r w:rsidRPr="00D46379">
        <w:rPr>
          <w:rFonts w:ascii="Times New Roman" w:hAnsi="Times New Roman"/>
          <w:sz w:val="28"/>
          <w:szCs w:val="28"/>
          <w:lang w:val="uk-UA"/>
        </w:rPr>
        <w:t>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Каліграфічна хвилинка.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каліграфічно в зошитах велику і маленьку літери Хх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та слова з ними.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7" o:spid="_x0000_s1142" type="#_x0000_t75" style="position:absolute;left:0;text-align:left;margin-left:388.7pt;margin-top:16.4pt;width:70.3pt;height:52.9pt;z-index:-251627008;visibility:visible" wrapcoords="-230 0 -230 21296 21600 21296 21600 0 -230 0">
            <v:imagedata r:id="rId106" o:title="" croptop="12818f" cropbottom="9388f" cropleft="21507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Хх Хл хл</w:t>
      </w:r>
      <w:r w:rsidRPr="00D46379">
        <w:rPr>
          <w:rFonts w:ascii="Times New Roman" w:hAnsi="Times New Roman"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sz w:val="28"/>
          <w:szCs w:val="28"/>
          <w:lang w:val="uk-UA"/>
        </w:rPr>
        <w:t>б   хл</w:t>
      </w:r>
      <w:r w:rsidRPr="00D46379">
        <w:rPr>
          <w:rFonts w:ascii="Times New Roman" w:hAnsi="Times New Roman"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sz w:val="28"/>
          <w:szCs w:val="28"/>
          <w:lang w:val="uk-UA"/>
        </w:rPr>
        <w:t>бина хл</w:t>
      </w:r>
      <w:r w:rsidRPr="00D46379">
        <w:rPr>
          <w:rFonts w:ascii="Times New Roman" w:hAnsi="Times New Roman"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sz w:val="28"/>
          <w:szCs w:val="28"/>
          <w:lang w:val="uk-UA"/>
        </w:rPr>
        <w:t>бчик   хлібороб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4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слова. Від якого слова вони утворились?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хліб вважають найдорожчим скарбом?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(Бо без хліба їжа буде не ситою, хліб надає смаку. Він дуже смачний. Щоб виростити хліб, потрібно багато працювати.)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говорять в народі: - «Не кидайсь хлібом, він святий»?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(Тому що здавна хліб дуже шанували. Його клали в центрі стола, накривали вишитим рушником. Господар сам відрізав всім членам сім</w:t>
      </w:r>
      <w:r w:rsidRPr="00D46379">
        <w:rPr>
          <w:rFonts w:ascii="Times New Roman" w:hAnsi="Times New Roman"/>
          <w:sz w:val="28"/>
          <w:szCs w:val="28"/>
        </w:rPr>
        <w:t>’</w:t>
      </w:r>
      <w:r w:rsidRPr="00D46379">
        <w:rPr>
          <w:rFonts w:ascii="Times New Roman" w:hAnsi="Times New Roman"/>
          <w:sz w:val="28"/>
          <w:szCs w:val="28"/>
          <w:lang w:val="uk-UA"/>
        </w:rPr>
        <w:t>ї скибку хліба до обіду. Він був теплий, запашний, із запеченою шкоринкою. Здавна цю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традицію пам’ятають наші батьки, дідусі, бабусі і розповідають нам, щоб і ми шанували хліб.)</w:t>
      </w:r>
    </w:p>
    <w:p w:rsidR="00155C3B" w:rsidRPr="00D46379" w:rsidRDefault="00155C3B" w:rsidP="0036089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6" o:spid="_x0000_s1143" type="#_x0000_t75" style="position:absolute;left:0;text-align:left;margin-left:388.45pt;margin-top:16.3pt;width:71.65pt;height:53.6pt;z-index:-251628032;visibility:visible" wrapcoords="-225 0 -225 21296 21600 21296 21600 0 -225 0">
            <v:imagedata r:id="rId107" o:title="" croptop="13179f" cropbottom="9208f" cropleft="21406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Словникова робота.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 xml:space="preserve">          5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слово ми повинні сьогодні запам’ятати на уроці?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( Шофер)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 цим словом.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правильно писати це слово?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(Шофер рулем управляє,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Тільки з «е» це слово буває.)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Робота в парах.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57.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D46379">
        <w:rPr>
          <w:rFonts w:ascii="Times New Roman" w:hAnsi="Times New Roman"/>
          <w:sz w:val="28"/>
          <w:szCs w:val="28"/>
        </w:rPr>
        <w:t xml:space="preserve">Зачитайте </w:t>
      </w:r>
      <w:r w:rsidRPr="00D46379">
        <w:rPr>
          <w:rFonts w:ascii="Times New Roman" w:hAnsi="Times New Roman"/>
          <w:sz w:val="28"/>
          <w:szCs w:val="28"/>
          <w:lang w:val="uk-UA"/>
        </w:rPr>
        <w:t>уривок з казки про види речень. Повторіть твердження: Речення бувають різні за інтонацією. Доповніть речення.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5" o:spid="_x0000_s1144" type="#_x0000_t75" style="position:absolute;left:0;text-align:left;margin-left:387.7pt;margin-top:16.85pt;width:71.65pt;height:54.15pt;z-index:-251625984;visibility:visible" wrapcoords="-225 0 -225 21300 21600 21300 21600 0 -225 0">
            <v:imagedata r:id="rId108" o:title="" croptop="12999f" cropbottom="9388f" cropleft="21811f" cropright="1166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4. Урок на лісовій галявині.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6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У розповідному реченні про щось розповідається і в кінці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речення ставиться крапка. У спонукальному реченні висловлюється наказ, прохання, закликі може стояти в кінці речення як знак оклику так і крапка. У питальному реченні про щось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запитується і в кінці речення ставиться знак питання.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</w:t>
      </w:r>
      <w:r>
        <w:rPr>
          <w:noProof/>
          <w:lang w:val="uk-UA" w:eastAsia="uk-UA"/>
        </w:rPr>
        <w:pict>
          <v:shape id="Рисунок 144" o:spid="_x0000_s1145" type="#_x0000_t75" style="position:absolute;left:0;text-align:left;margin-left:387.7pt;margin-top:16.75pt;width:71.65pt;height:54.05pt;z-index:-251623936;visibility:visible;mso-position-horizontal-relative:text;mso-position-vertical-relative:text" wrapcoords="-225 0 -225 21300 21600 21300 21600 0 -225 0">
            <v:imagedata r:id="rId109" o:title="" croptop="12999f" cropbottom="9027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7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Інтонаційне оформлення речень.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самостійно. Виконайте вправу 54.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 Самостійна робота. Вправа 54.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завдання до вправи.</w:t>
      </w:r>
    </w:p>
    <w:p w:rsidR="00155C3B" w:rsidRPr="00D46379" w:rsidRDefault="00155C3B" w:rsidP="0036089A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Прочитайте, правильно інтонуючи кожне речення.</w:t>
      </w:r>
    </w:p>
    <w:p w:rsidR="00155C3B" w:rsidRPr="00D46379" w:rsidRDefault="00155C3B" w:rsidP="0036089A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Поясніть, які розділові знаки пропущені. Поставте у кінці речень потрібні розділові знаки.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Дівчино-веснянко,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Звідки ти прийшла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Чом всміхнулось небо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Від твого тепла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Дівчино-веснянко,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Пісня чарівна,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Чи це ти, чи казка,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Чи сама весна.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Перевірте виконану роботу за зразком.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3" o:spid="_x0000_s1146" type="#_x0000_t75" style="position:absolute;left:0;text-align:left;margin-left:388.7pt;margin-top:16.35pt;width:70.5pt;height:51.7pt;z-index:-251624960;visibility:visible" wrapcoords="-230 0 -230 21287 21600 21287 21600 0 -230 0">
            <v:imagedata r:id="rId110" o:title="" croptop="12999f" cropbottom="9388f" cropleft="20696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Дівчино-веснянко,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 xml:space="preserve">          8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Звідки ти прийшла?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Чом всміхнулось небо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Від твого тепла?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Дівчино-веснянко,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Пісня чарівна,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Чи це ти, чи казка,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Чи сама весна?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утруднення у вас виникли під час роботи?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Локалізація утруднень.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допустили помилки?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(Неправильно інтонували речення і тому помилились із знаками.)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потрібно закріпити на уроці?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(Інтонування речень.)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Побудуємо алгоритм виправлення помилок.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є речення інтонацією?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речення називається розповідним?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ставимо в кінці розповідного речення?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речення називається питальним?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ставимо в кінці питального речення?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речення називається спонукальним?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Що ставимо в кінці спонукального речення?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Створення «Асоціативного куща»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27F0F">
        <w:rPr>
          <w:rFonts w:ascii="Times New Roman" w:hAnsi="Times New Roman"/>
          <w:i/>
          <w:noProof/>
          <w:sz w:val="28"/>
          <w:szCs w:val="28"/>
          <w:lang w:val="uk-UA" w:eastAsia="uk-UA"/>
        </w:rPr>
        <w:pict>
          <v:shape id="Рисунок 140" o:spid="_x0000_i1040" type="#_x0000_t75" style="width:502.5pt;height:158.25pt;visibility:visible">
            <v:imagedata r:id="rId111" o:title=""/>
          </v:shape>
        </w:pic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ви вважаєте, чи досягли успіхів, виконуючи самостійну роботу?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(Учні висловлюють думки і показують смайлики)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утруднень.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як знайти способи виходу з утруднень?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 Треба звернутись до правила, до вчителя, до учнів-консультантів.)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виконав роботу успішно, стає консультантом для інших учнів.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Узагальнення утруднень у зовнішньому мовленні.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Давайте узагальнимо знання про види речень за інтонацією.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(Учні один одному розповідають правила про види речень за інтонацією).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Допоможемо Білочці провести гру «Вчитель».</w:t>
      </w:r>
    </w:p>
    <w:p w:rsidR="00155C3B" w:rsidRPr="00D46379" w:rsidRDefault="00155C3B" w:rsidP="0036089A">
      <w:pPr>
        <w:spacing w:after="0" w:line="360" w:lineRule="auto"/>
        <w:ind w:right="485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 Гра «Вчитель» (Вправа 57)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Розгляньте вірші із вправи 56.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Запитав у Зіни Гліб: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- Звідкіля береться хліб?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Розвела руками Зіна: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- Звідкіля ж? Із магазину.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На полі я ріс, колосився,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На стеблі уродився.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А тепер мене ви ріжте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Й на здоров’ячко їжте.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Запитання.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 якому із віршів сильніше передано почуття? Який розділовий знак про це попереджає?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 якою інтонацією вимовляються окремі речення?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розділові знаки поставили в спонукальному реченні?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 висловлено спонукальним реченням?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Усно придумайте спонукальне речення, у якому б звучало запрошення.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(Запрошую тебе в гості на святковий пиріг.)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Придумайте і запишіть речення у якому висловлювався б наказ.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(Бережіть книгу – джерело знань.)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- Почепимо листок з вивченим правилом на чарівне дерево Лісової галявини.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.            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Чи всі навчились інтонувати речення і ставити розділові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знаки в кінці речень?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потрібно знати, щоб зафіксувати наші вміння?</w:t>
      </w:r>
    </w:p>
    <w:p w:rsidR="00155C3B" w:rsidRPr="00D46379" w:rsidRDefault="00155C3B" w:rsidP="0036089A">
      <w:pPr>
        <w:tabs>
          <w:tab w:val="left" w:pos="540"/>
        </w:tabs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1.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Самостійна робота.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60.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Прочитайте, поставте розділові знаки у кожному реченні. Запишіть речення.</w:t>
      </w:r>
    </w:p>
    <w:p w:rsidR="00155C3B" w:rsidRPr="00D46379" w:rsidRDefault="00155C3B" w:rsidP="0036089A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Перебудуйте одне речення на питальне.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Утекло вiд нас тепле літечко зiв’яли й затихли дзвiночки в лузi але чути тепер дзвiночки в кожнiй школі кличуть вони школярiв на урок.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Хто закінчив роботу, перевірте правильність виконання за еталоном.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2" o:spid="_x0000_s1147" type="#_x0000_t75" style="position:absolute;left:0;text-align:left;margin-left:389.25pt;margin-top:16.4pt;width:70.3pt;height:52.65pt;z-index:-251621888;visibility:visible" wrapcoords="-230 0 -230 21291 21600 21291 21600 0 -230 0">
            <v:imagedata r:id="rId112" o:title="" croptop="12999f" cropbottom="9208f" cropleft="21304f" cropright="11667f"/>
            <w10:wrap type="through"/>
          </v:shape>
        </w:pic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Утекло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д нас тепле л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 xml:space="preserve">течко.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ab/>
        <w:t>9 слайд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в’яли й затихли дзв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ночки в луз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/>
          <w:iCs/>
          <w:sz w:val="28"/>
          <w:szCs w:val="28"/>
        </w:rPr>
        <w:t>Але чути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тепер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дзв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ночки в кожн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й школ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/>
          <w:iCs/>
          <w:sz w:val="28"/>
          <w:szCs w:val="28"/>
        </w:rPr>
        <w:t>Кличуть вони школяр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en-US"/>
        </w:rPr>
        <w:t>i</w:t>
      </w:r>
      <w:r w:rsidRPr="00D46379">
        <w:rPr>
          <w:rFonts w:ascii="Times New Roman" w:hAnsi="Times New Roman"/>
          <w:bCs/>
          <w:i/>
          <w:iCs/>
          <w:sz w:val="28"/>
          <w:szCs w:val="28"/>
        </w:rPr>
        <w:t>в на урок.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Відмічаю, що успішно справились із завданням такі учні…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Молодці! Вони будуть старшими в групах.</w:t>
      </w: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       </w:t>
      </w:r>
      <w:r w:rsidRPr="00D46379">
        <w:rPr>
          <w:rFonts w:ascii="Times New Roman" w:hAnsi="Times New Roman"/>
          <w:b/>
          <w:bCs/>
          <w:iCs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bCs/>
          <w:iCs/>
          <w:sz w:val="28"/>
          <w:szCs w:val="28"/>
          <w:lang w:val="uk-UA"/>
        </w:rPr>
        <w:t>. Включення в систему знань і повторення.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Пригадаємо, які є речення за інтонацією.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правильно інтонувати розповідне речення? питальне? спонукальне?</w:t>
      </w:r>
    </w:p>
    <w:p w:rsidR="00155C3B" w:rsidRPr="00D46379" w:rsidRDefault="00155C3B" w:rsidP="0036089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 1. Робота в групах.</w:t>
      </w:r>
    </w:p>
    <w:p w:rsidR="00155C3B" w:rsidRPr="00D46379" w:rsidRDefault="00155C3B" w:rsidP="0036089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Вправа 58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в групах.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Чи доводилось вам бачити, як вирощують хліб?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Доводилось.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 ви розумієте вислів «Хліб – всьому голова»?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Хліб потрібний і шанований у кожній родині.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прислів’я про хліб ви знаєте?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 ви розумієте такі прислів’я?</w:t>
      </w:r>
    </w:p>
    <w:p w:rsidR="00155C3B" w:rsidRPr="00D46379" w:rsidRDefault="00155C3B" w:rsidP="0036089A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«Хліб – батько, вода – мати»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(Якщо є хліб і вода, то людина не помре з голоду. Так як батько і мати важливі в родині, так хліб і вода є важливою умовою життя.)</w:t>
      </w:r>
    </w:p>
    <w:p w:rsidR="00155C3B" w:rsidRPr="00D46379" w:rsidRDefault="00155C3B" w:rsidP="0036089A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«Як хліб буде, то все буде».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(Як буде хліб, то буде і до хліба. Їжа необхідна умова життя людини.)</w:t>
      </w:r>
    </w:p>
    <w:p w:rsidR="00155C3B" w:rsidRPr="00D46379" w:rsidRDefault="00155C3B" w:rsidP="0036089A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«Не той хліб, що в полі, а той, що в коморі».</w:t>
      </w:r>
    </w:p>
    <w:p w:rsidR="00155C3B" w:rsidRPr="00D46379" w:rsidRDefault="00155C3B" w:rsidP="0036089A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(Якщо урожай зернових зібраний і не втрачений марно, то кожна родина буде цілий рік з хлібом.)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Скарбничка знань</w:t>
      </w:r>
    </w:p>
    <w:p w:rsidR="00155C3B" w:rsidRPr="00D46379" w:rsidRDefault="00155C3B" w:rsidP="0036089A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Яка тема уроку?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досягли цілей уроку?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Продемонструйте свої малюнки, які ви намалювали до уроку.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(Діти демонструють свої малюнки)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Повторимо алгоритм виправлення помилок.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Домашнє завдання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Запишіть домашнє завдання: виконати вправу 61, повторити правило на сторінці 26.                                                                                              </w:t>
      </w:r>
    </w:p>
    <w:p w:rsidR="00155C3B" w:rsidRPr="00D46379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Придумайте цікаву історію про зустріч на Лісовій галявині різниз видів речень.</w:t>
      </w:r>
    </w:p>
    <w:p w:rsidR="00155C3B" w:rsidRPr="00D37542" w:rsidRDefault="00155C3B" w:rsidP="0036089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Оцінюю діяльність кожного учня на уроці</w:t>
      </w:r>
      <w:r w:rsidRPr="00D37542">
        <w:rPr>
          <w:rFonts w:ascii="Times New Roman" w:hAnsi="Times New Roman"/>
          <w:i/>
          <w:sz w:val="28"/>
          <w:szCs w:val="28"/>
          <w:lang w:val="uk-UA"/>
        </w:rPr>
        <w:t>.                               10 слайд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41" o:spid="_x0000_s1148" type="#_x0000_t75" style="position:absolute;left:0;text-align:left;margin-left:388.4pt;margin-top:5.35pt;width:70.05pt;height:54pt;z-index:-251622912;visibility:visible" wrapcoords="-232 0 -232 21300 21600 21300 21600 0 -232 0">
            <v:imagedata r:id="rId113" o:title="" croptop="12999f" cropbottom="9569f" cropleft="21507f" cropright="11768f"/>
            <w10:wrap type="through"/>
          </v:shape>
        </w:pict>
      </w: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</w:t>
      </w: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36089A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Українська мова</w:t>
      </w:r>
    </w:p>
    <w:p w:rsidR="00155C3B" w:rsidRPr="00D46379" w:rsidRDefault="00155C3B" w:rsidP="0036089A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Зв'язок слів у реченні.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ВНЗ.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уявлення про зв’язки слів у реченні;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встановлювати зв'язок слів у реченні за допомогою запитань;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аналізувати, порівнювати;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вивчити алгоритм встановлення зв’язку слів у реченні;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виховувати любов до птахів;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працювати в парах, групах.</w:t>
      </w:r>
    </w:p>
    <w:p w:rsidR="00155C3B" w:rsidRPr="00D46379" w:rsidRDefault="00155C3B" w:rsidP="0036089A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що таке зв'язок слів у реченні;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послідовно встановлювати зв'язок слів у реченні;</w:t>
      </w:r>
    </w:p>
    <w:p w:rsidR="00155C3B" w:rsidRPr="00D46379" w:rsidRDefault="00155C3B" w:rsidP="0036089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встановлювати зв'язок слів у реченні;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знаходити речення відповідним схемам.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синтез, порівняння, узагальнення.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дитячі малюнки, чарівне дерево.</w:t>
      </w:r>
    </w:p>
    <w:p w:rsidR="00155C3B" w:rsidRPr="00D46379" w:rsidRDefault="00155C3B" w:rsidP="00A11E0D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1. Треба дружно привітатись: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1 слайд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62" o:spid="_x0000_s1149" type="#_x0000_t75" style="position:absolute;left:0;text-align:left;margin-left:388.8pt;margin-top:1.15pt;width:70.15pt;height:52.45pt;z-index:-251620864;visibility:visible" wrapcoords="-230 0 -230 21291 21600 21291 21600 0 -230 0">
            <v:imagedata r:id="rId114" o:title="" croptop="13360f" cropbottom="9208f" cropleft="21517f" cropright="11844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Дружно й голосно сказати: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Вліво, вправо поверніться,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До гостей всі посміхніться.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- Добрий день!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61" o:spid="_x0000_s1150" type="#_x0000_t75" style="position:absolute;left:0;text-align:left;margin-left:388.8pt;margin-top:16.3pt;width:70.15pt;height:51.95pt;z-index:-251619840;visibility:visible" wrapcoords="-230 0 -230 21287 21600 21287 21600 0 -230 0">
            <v:imagedata r:id="rId115" o:title="" croptop="12999f" cropbottom="9569f" cropleft="21507f" cropright="11768f"/>
            <w10:wrap type="through"/>
          </v:shape>
        </w:pic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2. Знає кожен з нас чудово –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 слайд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Щоб розумним і мудрим стати,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А щоб вміти говорити –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Робота над темою уроку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Зверніть увагу на розсипані слова.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60" o:spid="_x0000_s1151" type="#_x0000_t75" style="position:absolute;left:0;text-align:left;margin-left:388.8pt;margin-top:16.25pt;width:71.25pt;height:52.85pt;z-index:-251612672;visibility:visible" wrapcoords="-227 0 -227 21291 21600 21291 21600 0 -227 0">
            <v:imagedata r:id="rId116" o:title="" croptop="12999f" cropbottom="9388f" cropleft="21406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- Прочитайте їх.                                                                              3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Ліс, пішли, по, діти, в, гриби.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Це речення?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- 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Складіть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( Діти пішли в ліс по гриби.)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зв’язані слова в реченні між собою?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(Так.)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що будемо вивчати на уроці?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(Зв'язок слів у реченні.)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нам потрібні ці знання?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(Щоб правильно складати речення, гарно говорити.)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9" o:spid="_x0000_s1152" type="#_x0000_t75" style="position:absolute;left:0;text-align:left;margin-left:388.8pt;margin-top:16.8pt;width:71.2pt;height:53.1pt;z-index:-251611648;visibility:visible" wrapcoords="-227 0 -227 21296 21600 21296 21600 0 -227 0">
            <v:imagedata r:id="rId117" o:title="" croptop="12999f" cropbottom="9388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Прочитайте вірш і вивчіть його напам’ять.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Читання вірша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Цапок водицю п’є з цеберка,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Скубе травицю на лужку,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Солодкий цукор чи цукерка –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Це теж ціпкові до смаку.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(Декілька учнів розповідають вірш напам’ять).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Спишіть каліграфічно літеру «ц» і речення.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Каліграфічна хвилинка. Вправа 75.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8" o:spid="_x0000_s1153" type="#_x0000_t75" style="position:absolute;left:0;text-align:left;margin-left:388.8pt;margin-top:16.7pt;width:71.25pt;height:53.75pt;z-index:-251618816;visibility:visible" wrapcoords="-227 0 -227 21300 21600 21300 21600 0 -227 0">
            <v:imagedata r:id="rId118" o:title="" croptop="12999f" cropbottom="9027f" cropleft="21304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Ц ц це ц</w:t>
      </w:r>
      <w:r w:rsidRPr="00D46379">
        <w:rPr>
          <w:rFonts w:ascii="Times New Roman" w:hAnsi="Times New Roman"/>
          <w:sz w:val="28"/>
          <w:szCs w:val="28"/>
        </w:rPr>
        <w:t>ц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цв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Цапок водицю п’є з цеберка.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Щоб правильно встановити зв'язок слів у реченні,  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потрібно пригадати, які слова найголовніші в реченні?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які слова треба визначити спочатку?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називаються всі інші слова в реченні?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від яких слів ми ставимо питання?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Спробуйте встановити зв'язок слів у реченні вправа 66.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u w:val="double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7" o:spid="_x0000_s1154" type="#_x0000_t75" style="position:absolute;left:0;text-align:left;margin-left:388.25pt;margin-top:16.35pt;width:69.8pt;height:52.05pt;z-index:-251617792;visibility:visible" wrapcoords="-232 0 -232 21287 21600 21287 21600 0 -232 0">
            <v:imagedata r:id="rId119" o:title="" croptop="12999f" cropbottom="9388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>Хлюпоче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синя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річка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6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Річка (що робить?) хлюпоче.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Річка (яка?) синя.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 кого трапились утруднення?</w:t>
      </w:r>
    </w:p>
    <w:p w:rsidR="00155C3B" w:rsidRPr="00D46379" w:rsidRDefault="00155C3B" w:rsidP="00A11E0D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Виявлення причини утруднення і постановка навчальної мети.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6" o:spid="_x0000_s1155" type="#_x0000_t75" style="position:absolute;left:0;text-align:left;margin-left:389.55pt;margin-top:16.4pt;width:68.5pt;height:51.1pt;z-index:-251616768;visibility:visible" wrapcoords="-237 0 -237 21282 21600 21282 21600 0 -237 0">
            <v:imagedata r:id="rId120" o:title="" croptop="13360f" cropbottom="9208f" cropleft="21507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7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Яка тема і мета нашого уроку?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Зв'язок слів у реченні.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не було більше утруднень, що ми повинні зробити?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( Будувати еталони, вивести правило, алгоритм.) Наприклад: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52" o:spid="_x0000_i1041" type="#_x0000_t75" style="width:340.5pt;height:111pt;visibility:visible">
            <v:imagedata r:id="rId121" o:title=""/>
          </v:shape>
        </w:pic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Найголовніші слова підмет і присудок. Ставимо питання від підмета до присудка. А потім від них до інших слів у реченні.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повернемось до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Хлюпоче синя річка.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Спробуйте встановити зв'язок слів у реченні правильно.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Первинне закріплення у зовнішньому мовленні.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(Діти одне одному в парах розповідають, як встановити зв'язок слів у реченні).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- Почепимо листок з 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вивченим </w:t>
      </w:r>
      <w:r w:rsidRPr="00D46379">
        <w:rPr>
          <w:rFonts w:ascii="Times New Roman" w:hAnsi="Times New Roman"/>
          <w:sz w:val="28"/>
          <w:szCs w:val="28"/>
        </w:rPr>
        <w:t>правилом на чарівне дерево Лісової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</w:rPr>
        <w:t>галявини.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1. Робота в парах. Вправа 68.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Усно встановіть зв’язок слів у реченні.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Тато купив Тарасові кольорові олівці.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Тато (що зробив?) купив.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Купив (що?) олівці.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роботи.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закріпити наші знання, що проведемо?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(Самостійну роботу.)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еталонами.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 Вправа 69.</w:t>
      </w:r>
    </w:p>
    <w:p w:rsidR="00155C3B" w:rsidRPr="00D46379" w:rsidRDefault="00155C3B" w:rsidP="00A11E0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За допомогою питань встановіть зв'язок слів у реченнях. 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Лелеки летіли через море.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Все нижче над землею ходить осінь.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Перевірте правильність виконання роботи за перевірним еталоном.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5" o:spid="_x0000_s1156" type="#_x0000_t75" style="position:absolute;left:0;text-align:left;margin-left:388.45pt;margin-top:16.25pt;width:71.1pt;height:53.6pt;z-index:-251615744;visibility:visible" wrapcoords="-227 0 -227 21296 21600 21296 21600 0 -227 0">
            <v:imagedata r:id="rId122" o:title="" croptop="12999f" cropbottom="9208f" cropleft="21507f" cropright="11768f"/>
            <w10:wrap type="through"/>
          </v:shape>
        </w:pict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Лелеки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(що робили?)</w:t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 летіли;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8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Летіли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(як?)</w:t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 через море.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Осінь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(що робить?)</w:t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 ходить;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Ходить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(над чим?)</w:t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 над землею;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Ходить </w:t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(як?)</w:t>
      </w:r>
      <w:r w:rsidRPr="00D46379">
        <w:rPr>
          <w:rFonts w:ascii="Times New Roman" w:hAnsi="Times New Roman"/>
          <w:bCs/>
          <w:i/>
          <w:sz w:val="28"/>
          <w:szCs w:val="28"/>
          <w:lang w:val="uk-UA"/>
        </w:rPr>
        <w:t xml:space="preserve"> все нижче.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(Учні оцінюють свою роботу).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Пропоную попрацювати творчо в групах, щоб закріпити нові знання.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групах. Вправа 73.</w:t>
      </w:r>
    </w:p>
    <w:p w:rsidR="00155C3B" w:rsidRPr="00D46379" w:rsidRDefault="00155C3B" w:rsidP="00A11E0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Вставте пропущені слова у речення.</w:t>
      </w:r>
    </w:p>
    <w:p w:rsidR="00155C3B" w:rsidRPr="00D46379" w:rsidRDefault="00155C3B" w:rsidP="00A11E0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Побудуйте схему четвертого речення.</w:t>
      </w:r>
    </w:p>
    <w:p w:rsidR="00155C3B" w:rsidRPr="00D46379" w:rsidRDefault="00155C3B" w:rsidP="00A11E0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Зробіть звуковий аналіз останнього вставленого слова.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1) Пішла птиця по водицю.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2) За верхівки (чого?) дерев зійшло сонце.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3) Людина (що зробила?) підійшла до джерела.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4) Жайворонки (що робили?) літали на ланах.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5) До школи потрібно (що робити?) приходити охайним.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51" o:spid="_x0000_i1042" type="#_x0000_t75" style="width:226.5pt;height:121.5pt;visibility:visible">
            <v:imagedata r:id="rId123" o:title=""/>
          </v:shape>
        </w:pic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Приходити </w:t>
      </w:r>
      <w:r w:rsidRPr="00D46379">
        <w:rPr>
          <w:rFonts w:ascii="Times New Roman" w:hAnsi="Times New Roman"/>
          <w:sz w:val="28"/>
          <w:szCs w:val="28"/>
        </w:rPr>
        <w:t>[</w:t>
      </w:r>
      <w:r w:rsidRPr="00D46379">
        <w:rPr>
          <w:rFonts w:ascii="Times New Roman" w:hAnsi="Times New Roman"/>
          <w:sz w:val="28"/>
          <w:szCs w:val="28"/>
          <w:lang w:val="uk-UA"/>
        </w:rPr>
        <w:t>п р и х о д и т и</w:t>
      </w:r>
      <w:r w:rsidRPr="00D46379">
        <w:rPr>
          <w:rFonts w:ascii="Times New Roman" w:hAnsi="Times New Roman"/>
          <w:sz w:val="28"/>
          <w:szCs w:val="28"/>
        </w:rPr>
        <w:t>]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9б., 9зв., 4скл.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Перевіримо правильність виконання роботи.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4" o:spid="_x0000_s1157" type="#_x0000_t75" style="position:absolute;left:0;text-align:left;margin-left:388.45pt;margin-top:16.65pt;width:71.85pt;height:53.5pt;z-index:-251614720;visibility:visible" wrapcoords="-225 0 -225 21296 21600 21296 21600 0 -225 0">
            <v:imagedata r:id="rId124" o:title="" croptop="12999f" cropbottom="9208f" cropleft="21304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Словничок.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9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Жайворонок.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слово ми повинні запам’ятати на уроці?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пишеться це слово?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і запишіть речення з ним.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Жайворонок високо літає.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Який це птах?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-Яких ще перелітних птахів ви знаєте?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- Як ви відноситесь до птахів?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досягли цілей уроку?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Якби кожна мама спостерігала за вашою роботою на уроці, то щоб вона   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сказала?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Молодець!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53" o:spid="_x0000_s1158" type="#_x0000_t75" style="position:absolute;left:0;text-align:left;margin-left:388.25pt;margin-top:16.55pt;width:71.8pt;height:53.95pt;z-index:-251613696;visibility:visible" wrapcoords="-225 0 -225 21300 21600 21300 21600 0 -225 0">
            <v:imagedata r:id="rId125" o:title="" croptop="12999f" cropbottom="9569f" cropleft="21507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(Оцінюю роботу кожного учня).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10 слайд</w:t>
      </w:r>
    </w:p>
    <w:p w:rsidR="00155C3B" w:rsidRPr="00D46379" w:rsidRDefault="00155C3B" w:rsidP="00A11E0D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малюнки ви намалювали до даної теми?</w:t>
      </w:r>
    </w:p>
    <w:p w:rsidR="00155C3B" w:rsidRPr="00D46379" w:rsidRDefault="00155C3B" w:rsidP="00A11E0D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(Діти коментують свої малюнки).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Їжачок сховавсь під пеньок.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Їжачок (що зробив?) сховався.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Сховався (за що?) за пеньок.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Молодці!</w:t>
      </w:r>
    </w:p>
    <w:p w:rsidR="00155C3B" w:rsidRPr="00D46379" w:rsidRDefault="00155C3B" w:rsidP="00DC5B9A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Домашнє завданн</w:t>
      </w:r>
      <w:r>
        <w:rPr>
          <w:rFonts w:ascii="Times New Roman" w:hAnsi="Times New Roman"/>
          <w:i/>
          <w:sz w:val="28"/>
          <w:szCs w:val="28"/>
          <w:lang w:val="uk-UA"/>
        </w:rPr>
        <w:t>: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я</w:t>
      </w:r>
      <w:r w:rsidRPr="00DC5B9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иконати вправу 74 на ст. 35. </w:t>
      </w:r>
    </w:p>
    <w:p w:rsidR="00155C3B" w:rsidRPr="00D46379" w:rsidRDefault="00155C3B" w:rsidP="00A11E0D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Українська мова</w:t>
      </w:r>
    </w:p>
    <w:p w:rsidR="00155C3B" w:rsidRPr="00D46379" w:rsidRDefault="00155C3B" w:rsidP="00A11E0D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Поширені і непоширені речення.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ВНЗ.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сформувати уявлення учнів про поширені і непоширені речення;</w:t>
      </w:r>
    </w:p>
    <w:p w:rsidR="00155C3B" w:rsidRPr="00D46379" w:rsidRDefault="00155C3B" w:rsidP="00A11E0D">
      <w:pPr>
        <w:spacing w:after="0"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вчити розрізняти поширені і непоширені речення;</w:t>
      </w:r>
    </w:p>
    <w:p w:rsidR="00155C3B" w:rsidRPr="00D46379" w:rsidRDefault="00155C3B" w:rsidP="00A11E0D">
      <w:pPr>
        <w:spacing w:after="0"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розвивати вміння працювати в парах, в групах.</w:t>
      </w:r>
    </w:p>
    <w:p w:rsidR="00155C3B" w:rsidRPr="00D46379" w:rsidRDefault="00155C3B" w:rsidP="00A11E0D">
      <w:pPr>
        <w:spacing w:after="0" w:line="360" w:lineRule="auto"/>
        <w:ind w:left="2268" w:hanging="1701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вивчити, що називаємо поширеними і непоширеними реченнями;</w:t>
      </w:r>
    </w:p>
    <w:p w:rsidR="00155C3B" w:rsidRPr="00D46379" w:rsidRDefault="00155C3B" w:rsidP="00A11E0D">
      <w:pPr>
        <w:spacing w:after="0"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виховувати бережливе ставлення до часу;</w:t>
      </w:r>
    </w:p>
    <w:p w:rsidR="00155C3B" w:rsidRPr="00D46379" w:rsidRDefault="00155C3B" w:rsidP="00A11E0D">
      <w:pPr>
        <w:spacing w:after="0"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розвивати вміння аналізувати, порівнювати.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 про поширені і непоширені речення;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 як поширювати непоширені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визначати поширені і непоширені речення;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поширювати непоширені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аналогія, синтез, узагальнення.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Оформлення дошки: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дитячі малюнки, чарівне дерево.</w:t>
      </w:r>
    </w:p>
    <w:p w:rsidR="00155C3B" w:rsidRPr="00D46379" w:rsidRDefault="00155C3B" w:rsidP="00A11E0D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8" o:spid="_x0000_s1159" type="#_x0000_t75" style="position:absolute;left:0;text-align:left;margin-left:387.95pt;margin-top:16.2pt;width:70.55pt;height:53.25pt;z-index:-251610624;visibility:visible" wrapcoords="-230 0 -230 21296 21600 21296 21600 0 -230 0">
            <v:imagedata r:id="rId126" o:title="" croptop="12999f" cropbottom="9208f" cropleft="21416f" cropright="11844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Встаньте, діти, посміхніться,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Землі нашій поклоніться.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 до сонця потягніться,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 промінчики візьміться.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Щастя й долі всім бажайте</w:t>
      </w:r>
    </w:p>
    <w:p w:rsidR="00155C3B" w:rsidRPr="00D46379" w:rsidRDefault="00155C3B" w:rsidP="00A11E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Й на урок всі поспішайте.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7" o:spid="_x0000_s1160" type="#_x0000_t75" style="position:absolute;left:0;text-align:left;margin-left:387.95pt;margin-top:16.65pt;width:70.55pt;height:52.7pt;z-index:-251609600;visibility:visible" wrapcoords="-230 0 -230 21291 21600 21291 21600 0 -230 0">
            <v:imagedata r:id="rId127" o:title="" croptop="12999f" cropbottom="9208f" cropleft="21406f" cropright="11667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2. Знає кожен з нас чудово: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2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</w:t>
      </w:r>
    </w:p>
    <w:p w:rsidR="00155C3B" w:rsidRPr="00D46379" w:rsidRDefault="00155C3B" w:rsidP="00A11E0D">
      <w:pPr>
        <w:spacing w:after="0" w:line="360" w:lineRule="auto"/>
        <w:ind w:left="7080" w:firstLine="708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6" o:spid="_x0000_s1161" type="#_x0000_t75" style="position:absolute;left:0;text-align:left;margin-left:387.8pt;margin-top:22.35pt;width:72.25pt;height:54pt;z-index:-251608576;visibility:visible" wrapcoords="-225 0 -225 21300 21600 21300 21600 0 -225 0">
            <v:imagedata r:id="rId128" o:title="" croptop="13179f" cropbottom="9208f" cropleft="21467f" cropright="11971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64" o:spid="_x0000_i1043" type="#_x0000_t75" style="width:225pt;height:130.5pt;visibility:visible">
            <v:imagedata r:id="rId129" o:title=""/>
          </v:shape>
        </w:pic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(Весна іде.)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 чого складається це речення?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(З підмета і присудка.)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Поширте це речення другорядними членами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(Рання весна іде по полях.)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що будемо вивчати на уроці?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(Поширені і непоширені речення.)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Читання вірша.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5" o:spid="_x0000_s1162" type="#_x0000_t75" style="position:absolute;left:0;text-align:left;margin-left:387.8pt;margin-top:16.45pt;width:71.5pt;height:53.65pt;z-index:-251607552;visibility:visible" wrapcoords="-227 0 -227 21300 21600 21300 21600 0 -227 0">
            <v:imagedata r:id="rId130" o:title="" croptop="12638f" cropbottom="9027f" cropleft="21304f" cropright="11261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– Прочитайте і вивчіть вірш вправ</w:t>
      </w:r>
      <w:r w:rsidRPr="00D46379">
        <w:rPr>
          <w:rFonts w:ascii="Times New Roman" w:hAnsi="Times New Roman"/>
          <w:sz w:val="28"/>
          <w:szCs w:val="28"/>
        </w:rPr>
        <w:t>и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78.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Дивись, який новий годинник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Висить на стінці нині в нас.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Усі години та хвилини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Ми вивчили, щоб знати час.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(Декілька учнів розповідають вірш напам’ять).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каліграфічно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Усі години та хвилини ми вивчили, щоб знати час.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потрібен годинник?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можна без нього обійтись?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потрібно берегти час?</w:t>
      </w:r>
    </w:p>
    <w:p w:rsidR="00155C3B" w:rsidRPr="00D46379" w:rsidRDefault="00155C3B" w:rsidP="00A11E0D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4" o:spid="_x0000_s1163" type="#_x0000_t75" style="position:absolute;margin-left:387.8pt;margin-top:16.85pt;width:71.5pt;height:54.55pt;z-index:-251606528;visibility:visible" wrapcoords="-227 0 -227 21304 21600 21304 21600 0 -227 0">
            <v:imagedata r:id="rId131" o:title="" croptop="12818f" cropbottom="9027f" cropleft="21406f" cropright="1166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3. Каліграфічна хвилинка.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78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4. Словничок.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Секунда.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3" o:spid="_x0000_s1164" type="#_x0000_t75" style="position:absolute;left:0;text-align:left;margin-left:387.8pt;margin-top:16.25pt;width:71.5pt;height:51.75pt;z-index:-251605504;visibility:visible" wrapcoords="-227 0 -227 21287 21600 21287 21600 0 -227 0">
            <v:imagedata r:id="rId132" o:title="" croptop="13540f" cropbottom="9208f" cropleft="21406f" cropright="10956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Яке словникове слово ми сьогодні запам’ятаємо?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6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його потрібно писати?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 цим словом.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Запам’ятайте правопис слова «секунда».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одиниці часу ви знаєте?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потрібно берегти час?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Самостійна робота.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76.</w:t>
      </w:r>
    </w:p>
    <w:p w:rsidR="00155C3B" w:rsidRPr="00D46379" w:rsidRDefault="00155C3B" w:rsidP="00A11E0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речення.</w:t>
      </w:r>
    </w:p>
    <w:p w:rsidR="00155C3B" w:rsidRPr="00D46379" w:rsidRDefault="00155C3B" w:rsidP="00A11E0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Знайдіть у кожному реченні головні члени. Які слова є другорядними членами речення. Яку роль вони виконують у реченні?</w:t>
      </w:r>
    </w:p>
    <w:p w:rsidR="00155C3B" w:rsidRPr="00D46379" w:rsidRDefault="00155C3B" w:rsidP="00A11E0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Запишіть речення і підкресліть головні та другорядні члени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2" o:spid="_x0000_s1165" type="#_x0000_t75" style="position:absolute;left:0;text-align:left;margin-left:388.05pt;margin-top:16.75pt;width:72.3pt;height:54.05pt;z-index:-251604480;visibility:visible" wrapcoords="-225 0 -225 21300 21600 21300 21600 0 -225 0">
            <v:imagedata r:id="rId133" o:title="" croptop="13179f" cropbottom="9388f" cropleft="21609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 xml:space="preserve">Настало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літо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 xml:space="preserve">Настало </w:t>
      </w: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тепле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літо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 xml:space="preserve">Настало </w:t>
      </w: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тепле й радісне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літо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Нарешті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 xml:space="preserve">настало </w:t>
      </w: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тепле й радісне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літо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 кого трапились утруднення?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Виявлення причин утруднення і постановка навчальної мети.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речення складається лише з головних членів речення?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називається таке речення?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речення складаються з головних і другорядних членів речення?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1" o:spid="_x0000_s1166" type="#_x0000_t75" style="position:absolute;left:0;text-align:left;margin-left:388.5pt;margin-top:16.85pt;width:70.8pt;height:54.95pt;z-index:-251603456;visibility:visible" wrapcoords="-230 0 -230 21304 21600 21304 21600 0 -230 0">
            <v:imagedata r:id="rId134" o:title="" croptop="11735f" cropbottom="10832f" cropleft="22015f" cropright="1247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Як називається такі речення?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8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Тема. Поширені і непоширені речення.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дізнатися як називаються такі речення, що потрібно зробити?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(Прочитати правило Мудрої Сови.)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70" o:spid="_x0000_s1167" type="#_x0000_t75" style="position:absolute;left:0;text-align:left;margin-left:388.5pt;margin-top:18.1pt;width:71.85pt;height:54pt;z-index:-251602432;visibility:visible" wrapcoords="-225 0 -225 21300 21600 21300 21600 0 -225 0">
            <v:imagedata r:id="rId135" o:title="" croptop="13179f" cropbottom="9388f" cropleft="21406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1. Читання правила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9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Речення можуть складатися тільки з головних членів. Такі речення називаються непоширеними. Речення, до складу яких, крім головних членів, входять ще й другорядні, називаються поширеними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Створення «Асоціативного куща»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827F0F">
        <w:rPr>
          <w:rFonts w:ascii="Times New Roman" w:hAnsi="Times New Roman"/>
          <w:i/>
          <w:noProof/>
          <w:sz w:val="28"/>
          <w:szCs w:val="28"/>
          <w:lang w:val="uk-UA" w:eastAsia="uk-UA"/>
        </w:rPr>
        <w:pict>
          <v:shape id="Рисунок 163" o:spid="_x0000_i1044" type="#_x0000_t75" style="width:375.75pt;height:138.75pt;visibility:visible">
            <v:imagedata r:id="rId136" o:title=""/>
          </v:shape>
        </w:pic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 Первинне закріплення у зовнішньому мовленні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Вправа 79.</w:t>
      </w:r>
    </w:p>
    <w:p w:rsidR="00155C3B" w:rsidRPr="00D46379" w:rsidRDefault="00155C3B" w:rsidP="00A11E0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речення.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В’ється річечка.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Схилилася верба.</w:t>
      </w:r>
    </w:p>
    <w:p w:rsidR="00155C3B" w:rsidRPr="00D46379" w:rsidRDefault="00155C3B" w:rsidP="00A11E0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Поширте речення словами з довідки.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Слова для довідки: між, берегами, крутими, над, низько, водою.</w:t>
      </w:r>
    </w:p>
    <w:p w:rsidR="00155C3B" w:rsidRPr="00D46379" w:rsidRDefault="00155C3B" w:rsidP="00A11E0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Усно установіть зв'язок слів у цих реченнях.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Перевіряємо виконання.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Між крутими берегами в’ється річечка;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Річечка (що робить?) в’ється;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В’ється (між чим?) між берегами;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Берегами (якими?) крутими.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Верба схилилася низько над водою.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Верба (що зробила?) схилилася;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Схилилася (як?) низько;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Схилилася (над чим?) над водою.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Якими були речення спочатку?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Якими членами речення ми поширили їх?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То які речення називаються поширеними?  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Почепимо листочок з вивченим правилом на чарівне дерево Лісової галявини.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наші знання, що треба зробити?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1. Самостійна робота.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82.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Спробуйте усно розповісти про сонце; дуб; дітей; птахів, використавши питання.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Сонце зігріває. Дуб росте.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Діти радіють. Птахи співають.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(Яке?) сонце зігріває (що?).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(Який?) дуб росте (де?).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(Які?) діти радіють (чому?).</w:t>
      </w:r>
    </w:p>
    <w:p w:rsidR="00155C3B" w:rsidRPr="00D46379" w:rsidRDefault="00155C3B" w:rsidP="00A11E0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Поширте решту речень другорядними членами. Запишіть їх у зошити.</w:t>
      </w:r>
    </w:p>
    <w:p w:rsidR="00155C3B" w:rsidRPr="00D46379" w:rsidRDefault="00155C3B" w:rsidP="00A11E0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Перебудуйте одне з речень на спонукальне.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2. - Перевірте правильність виконання вправа 82 за перевірним еталоном.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69" o:spid="_x0000_s1168" type="#_x0000_t75" style="position:absolute;left:0;text-align:left;margin-left:388.55pt;margin-top:16.7pt;width:72.55pt;height:55.05pt;z-index:-251598336;visibility:visible" wrapcoords="-223 0 -223 21304 21600 21304 21600 0 -223 0">
            <v:imagedata r:id="rId137" o:title="" croptop="12999f" cropbottom="9208f" cropleft="21507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Ясне сонце зігріває землю.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10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Старий дуб росте у лісі.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Веселі діти радіють весні.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Перелітні птахи співають в гаю.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правильно виконав вправу, стають старшими в групах.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в систему знань і повторень.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Повторіть про поширені і непоширені речення в парах.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Попрацюємо в групах.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парах. Вправа 83.</w:t>
      </w:r>
    </w:p>
    <w:p w:rsidR="00155C3B" w:rsidRPr="00D46379" w:rsidRDefault="00155C3B" w:rsidP="00A11E0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Спишіть. Підкресліть головні члени речення так: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line id="Прямая соединительная линия 168" o:spid="_x0000_s1169" style="position:absolute;left:0;text-align:left;z-index:251717120;visibility:visible" from="195.2pt,10.6pt" to="232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"/>
        </w:pict>
      </w:r>
      <w:r>
        <w:rPr>
          <w:noProof/>
          <w:lang w:val="uk-UA" w:eastAsia="uk-UA"/>
        </w:rPr>
        <w:pict>
          <v:line id="Прямая соединительная линия 167" o:spid="_x0000_s1170" style="position:absolute;left:0;text-align:left;z-index:251716096;visibility:visible" from="195.2pt,7.6pt" to="232.7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"/>
        </w:pict>
      </w:r>
      <w:r>
        <w:rPr>
          <w:noProof/>
          <w:lang w:val="uk-UA" w:eastAsia="uk-UA"/>
        </w:rPr>
        <w:pict>
          <v:line id="Прямая соединительная линия 166" o:spid="_x0000_s1171" style="position:absolute;left:0;text-align:left;z-index:251715072;visibility:visible" from="80.45pt,9.1pt" to="117.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"/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Підмет (           ), присудок (            ), а другорядні (……).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Ось і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 xml:space="preserve">зима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>надійшла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Несподівано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 xml:space="preserve">випав </w:t>
      </w: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 xml:space="preserve">глибокий </w:t>
      </w: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>сніг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u w:val="single"/>
          <w:lang w:val="uk-UA"/>
        </w:rPr>
        <w:t xml:space="preserve">Мороз </w:t>
      </w:r>
      <w:r w:rsidRPr="00D46379">
        <w:rPr>
          <w:rFonts w:ascii="Times New Roman" w:hAnsi="Times New Roman"/>
          <w:sz w:val="28"/>
          <w:szCs w:val="28"/>
          <w:u w:val="double"/>
          <w:lang w:val="uk-UA"/>
        </w:rPr>
        <w:t xml:space="preserve">завісив </w:t>
      </w:r>
      <w:r w:rsidRPr="00D46379">
        <w:rPr>
          <w:rFonts w:ascii="Times New Roman" w:hAnsi="Times New Roman"/>
          <w:sz w:val="28"/>
          <w:szCs w:val="28"/>
          <w:u w:val="dottedHeavy"/>
          <w:lang w:val="uk-UA"/>
        </w:rPr>
        <w:t>мармуровою памороззю шибки в кімнаті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вправи 83.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Яка тема уроку?                                                                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11 слайд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65" o:spid="_x0000_s1172" type="#_x0000_t75" style="position:absolute;left:0;text-align:left;margin-left:389.45pt;margin-top:2.15pt;width:71.05pt;height:63pt;z-index:-251597312;visibility:visible" wrapcoords="-227 0 -227 21343 21600 21343 21600 0 -227 0">
            <v:imagedata r:id="rId138" o:title="" croptop="12819f" cropbottom="9388f" cropleft="21517f" cropright="11945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Чи досягли мети уроку?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Продемонструйте малюнки, які ви підготували до уроку.</w:t>
      </w:r>
    </w:p>
    <w:p w:rsidR="00155C3B" w:rsidRPr="00D46379" w:rsidRDefault="00155C3B" w:rsidP="00A11E0D">
      <w:pPr>
        <w:spacing w:after="0" w:line="360" w:lineRule="auto"/>
        <w:ind w:firstLine="567"/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i/>
          <w:sz w:val="28"/>
          <w:szCs w:val="28"/>
          <w:lang w:val="uk-UA"/>
        </w:rPr>
        <w:t>1. Інтерактивна вправа «Сенкан»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Діти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Веселі, раді, щасливі.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Бігають, граються , стрибають.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Малята.</w:t>
      </w:r>
    </w:p>
    <w:p w:rsidR="00155C3B" w:rsidRPr="00D46379" w:rsidRDefault="00155C3B" w:rsidP="00A11E0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Щасливі діти стрибають біля школи.</w:t>
      </w:r>
    </w:p>
    <w:p w:rsidR="00155C3B" w:rsidRPr="00D46379" w:rsidRDefault="00155C3B" w:rsidP="00E5536F">
      <w:pPr>
        <w:spacing w:after="0" w:line="360" w:lineRule="auto"/>
        <w:ind w:right="-56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type w:val="continuous"/>
          <w:pgSz w:w="11906" w:h="16838"/>
          <w:pgMar w:top="851" w:right="851" w:bottom="851" w:left="1134" w:header="708" w:footer="708" w:gutter="0"/>
          <w:cols w:num="2" w:space="708"/>
          <w:docGrid w:linePitch="360"/>
        </w:sectPr>
      </w:pPr>
    </w:p>
    <w:p w:rsidR="00155C3B" w:rsidRDefault="00155C3B" w:rsidP="00E5536F">
      <w:pPr>
        <w:spacing w:after="0" w:line="360" w:lineRule="auto"/>
        <w:ind w:left="567" w:right="-56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E5536F">
      <w:pPr>
        <w:spacing w:after="0" w:line="360" w:lineRule="auto"/>
        <w:ind w:left="567" w:right="-56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E5536F">
      <w:pPr>
        <w:spacing w:after="0" w:line="360" w:lineRule="auto"/>
        <w:ind w:left="567" w:right="-56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Default="00155C3B" w:rsidP="00E5536F">
      <w:pPr>
        <w:spacing w:after="0" w:line="360" w:lineRule="auto"/>
        <w:ind w:left="567" w:right="-56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left="567" w:right="-56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D46379" w:rsidRDefault="00155C3B" w:rsidP="00E5536F">
      <w:pPr>
        <w:spacing w:after="0" w:line="360" w:lineRule="auto"/>
        <w:ind w:left="567" w:right="-5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E5536F">
      <w:pPr>
        <w:spacing w:after="0" w:line="360" w:lineRule="auto"/>
        <w:ind w:right="-56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46379">
        <w:rPr>
          <w:rFonts w:ascii="Times New Roman" w:hAnsi="Times New Roman"/>
          <w:sz w:val="28"/>
          <w:szCs w:val="28"/>
        </w:rPr>
        <w:t>Поширення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</w:rPr>
        <w:t>речень.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</w:rPr>
        <w:t>Спостереженя за реченнями у прочитаних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творах. Складання речень за аналогією, за бажанням</w:t>
      </w:r>
    </w:p>
    <w:p w:rsidR="00155C3B" w:rsidRPr="00D46379" w:rsidRDefault="00155C3B" w:rsidP="00E5536F">
      <w:pPr>
        <w:spacing w:after="0" w:line="360" w:lineRule="auto"/>
        <w:ind w:right="-56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</w:t>
      </w:r>
      <w:r w:rsidRPr="00D46379">
        <w:rPr>
          <w:rFonts w:ascii="Times New Roman" w:hAnsi="Times New Roman"/>
          <w:sz w:val="28"/>
          <w:szCs w:val="28"/>
          <w:lang w:val="uk-UA"/>
        </w:rPr>
        <w:t>: урок рефлексії</w:t>
      </w:r>
    </w:p>
    <w:p w:rsidR="00155C3B" w:rsidRPr="00D46379" w:rsidRDefault="00155C3B" w:rsidP="00E5536F">
      <w:pPr>
        <w:spacing w:after="0" w:line="360" w:lineRule="auto"/>
        <w:ind w:right="-56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E5536F">
      <w:pPr>
        <w:spacing w:after="0" w:line="360" w:lineRule="auto"/>
        <w:ind w:right="-5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E5536F">
      <w:pPr>
        <w:spacing w:after="0" w:line="360" w:lineRule="auto"/>
        <w:ind w:right="-56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здібності учнів до корекції способу дії складати і записувати речення;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вчити фіксувати особисті утруднення в поширенні речень; </w:t>
      </w:r>
    </w:p>
    <w:p w:rsidR="00155C3B" w:rsidRPr="00D46379" w:rsidRDefault="00155C3B" w:rsidP="00E5536F">
      <w:pPr>
        <w:spacing w:after="0"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виявляти причини утруднення та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коректувати діяльність;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тренувати вміння учнів працювати з деформованим текстом;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скоригувати поняття про складання речень, вибір речень, поширення речень за питаннями, поданими вчителем;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виховувати любов до рідної мови.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поширювати речення за питаннями;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набуті уміння у своїй діяльності.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порівняння, синтез.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E5536F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Самовираження до діяльності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73" type="#_x0000_t75" style="position:absolute;left:0;text-align:left;margin-left:388.5pt;margin-top:16.45pt;width:69.7pt;height:52.5pt;z-index:-251596288;visibility:visible" wrapcoords="-232 0 -232 21291 21600 21291 21600 0 -232 0">
            <v:imagedata r:id="rId42" o:title="" croptop="13071f" cropbottom="9258f" cropleft="21534f" cropright="11751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Я всміхаюсь сонечку: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1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Здрастуй золоте!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квіточці: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Хай вона росте!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Лийся, мов з відра.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Друзям посміхаюсь я: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Зичу всім добра.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74" type="#_x0000_t75" style="position:absolute;left:0;text-align:left;margin-left:388.8pt;margin-top:16.3pt;width:69.75pt;height:52.7pt;z-index:-251595264;visibility:visible" wrapcoords="-232 0 -232 21291 21600 21291 21600 0 -232 0">
            <v:imagedata r:id="rId67" o:title="" croptop="13070f" cropbottom="9077f" cropleft="21432f" cropright="11853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Знає кожен з нас чудово: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2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А щоб гарно говорити –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</w:t>
      </w:r>
      <w:r w:rsidRPr="00D46379">
        <w:rPr>
          <w:rFonts w:ascii="Times New Roman" w:hAnsi="Times New Roman"/>
          <w:i/>
          <w:sz w:val="28"/>
          <w:szCs w:val="28"/>
        </w:rPr>
        <w:t xml:space="preserve"> Робота над темою уроку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– Діти, </w:t>
      </w:r>
      <w:r w:rsidRPr="00D46379">
        <w:rPr>
          <w:rFonts w:ascii="Times New Roman" w:hAnsi="Times New Roman"/>
          <w:sz w:val="28"/>
          <w:szCs w:val="28"/>
        </w:rPr>
        <w:t xml:space="preserve">я принесла на урок дубові листочки з написаними словами. </w:t>
      </w:r>
      <w:r w:rsidRPr="00D46379">
        <w:rPr>
          <w:rFonts w:ascii="Times New Roman" w:hAnsi="Times New Roman"/>
          <w:sz w:val="28"/>
          <w:szCs w:val="28"/>
          <w:lang w:val="uk-UA"/>
        </w:rPr>
        <w:t>Давайте спробуємо утворити і прочитати речення з цих слів.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70" o:spid="_x0000_i1045" type="#_x0000_t75" style="width:87pt;height:71.25pt;visibility:visible">
            <v:imagedata r:id="rId139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71" o:spid="_x0000_i1046" type="#_x0000_t75" style="width:89.25pt;height:71.25pt;visibility:visible">
            <v:imagedata r:id="rId139" o:title=""/>
          </v:shape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72" o:spid="_x0000_i1047" type="#_x0000_t75" style="width:89.25pt;height:64.5pt;visibility:visible">
            <v:imagedata r:id="rId139" o:title=""/>
          </v:shape>
        </w:pic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Веселі,              щебечуть,              птахи.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(Щебечуть веселі птахи).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Спробуйте поширити речення , доповнюючи його словом, яке відповідає на питання коли?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(Навесні щебечуть веселі птахи).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Отже, яка тема нашого уроку?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(Навчитися поширювати речення.)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3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75" type="#_x0000_t75" style="position:absolute;left:0;text-align:left;margin-left:399.85pt;margin-top:9.7pt;width:77.15pt;height:52.85pt;z-index:-251592192;visibility:visible" wrapcoords="-210 0 -210 21291 21600 21291 21600 0 -210 0">
            <v:imagedata r:id="rId140" o:title=""/>
            <w10:wrap type="tight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Каліграфічна хвилинка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- Прочитайте вірш вправи 87 і вивчіть його напам′ять. 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Плоскогубці розійшлися,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Розсміялись: «Ха - ха-ха!»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Ці веселі плоскогубці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Схожі з літерою «ха».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(Декілька учнів розповідають вивчений вірш).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 На яку літеру схожі плоскогубці?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  <w:t>- Запишіть каліграфічно літеру х, склади з нею та речення.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Х х хв ох хл ха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Схожі з літерою «ха».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3. Словникова робота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     4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76" type="#_x0000_t75" style="position:absolute;left:0;text-align:left;margin-left:402.95pt;margin-top:7.75pt;width:76.9pt;height:57.7pt;z-index:-251591168;visibility:visible" wrapcoords="-210 0 -210 21319 21600 21319 21600 0 -210 0">
            <v:imagedata r:id="rId141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Яке слово ми сьогодні повинні запам’ятати?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(Духмяний)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і запишіть речення з цим словом.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 треба пам’ятати у правописі цього слова?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синоніми можна дібрати до цього слова?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(Запашний, пахучий)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4. Самостійна робота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  <w:t>Вправа 85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Попрацюйте самостійно.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вірш. Підкресліть головні члени речення. Поширте речення за допомогою запитань до виділених слів.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Зразок виконання: Плаче жовтий ліс (якими?) дрібними листками.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Плаче жовтий ліс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листками,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Плаче хмаронька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дощем,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Зайченя мале, без мами,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Змокло бідне під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кущем.</w:t>
      </w:r>
    </w:p>
    <w:p w:rsidR="00155C3B" w:rsidRPr="00D46379" w:rsidRDefault="00155C3B" w:rsidP="00E5536F">
      <w:pPr>
        <w:numPr>
          <w:ilvl w:val="0"/>
          <w:numId w:val="29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Перевірте правильність роботи за зразком.                             5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77" type="#_x0000_t75" style="position:absolute;left:0;text-align:left;margin-left:387pt;margin-top:11.35pt;width:78.3pt;height:58.7pt;z-index:-251589120;visibility:visible" wrapcoords="-208 0 -208 21323 21600 21323 21600 0 -208 0">
            <v:imagedata r:id="rId142" o:title=""/>
            <w10:wrap type="tight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5. Перевірний еталон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  <w:t>Плаче хмаронька (яким?) теплим дощем,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Зайченя мале, без мами,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Змокло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бідне (під яким?) під мокрим кущем.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трапились у вас утруднення при виконанні самостійної роботи?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утруднення трапились?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Локалізація утруднення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line id="_x0000_s1178" style="position:absolute;left:0;text-align:left;flip:y;z-index:251723264" from="-126pt,19.5pt" to="-99pt,28.5pt"/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( Не зуміли правильно поставити запитання)</w:t>
      </w:r>
    </w:p>
    <w:p w:rsidR="00155C3B" w:rsidRPr="00D46379" w:rsidRDefault="00155C3B" w:rsidP="00E5536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Складемо алгоритм поширення речень за допомогою запитань.</w:t>
      </w:r>
    </w:p>
    <w:p w:rsidR="00155C3B" w:rsidRPr="00D46379" w:rsidRDefault="00155C3B" w:rsidP="00E5536F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noProof/>
          <w:lang w:val="uk-UA" w:eastAsia="uk-UA"/>
        </w:rPr>
        <w:pict>
          <v:line id="_x0000_s1179" style="position:absolute;left:0;text-align:left;flip:y;z-index:251722240;mso-position-horizontal-relative:text;mso-position-vertical-relative:text" from="-171pt,36.15pt" to="-135pt,135.15pt"/>
        </w:pict>
      </w: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_x0000_i1048" type="#_x0000_t75" style="width:429.75pt;height:107.25pt;visibility:visible">
            <v:imagedata r:id="rId49" o:title=""/>
          </v:shape>
        </w:pic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Учні-консультанти, які успішно справились з самостійною роботою, надають допомогу іншим учням.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Узагальнення утруднення у зовнішньому мовленні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Учні розповідають один одному, як правильно поширювати речення.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80" type="#_x0000_t75" style="position:absolute;left:0;text-align:left;margin-left:398.75pt;margin-top:29.6pt;width:70.85pt;height:53.15pt;z-index:-251590144;visibility:visible" wrapcoords="-230 0 -230 21296 21600 21296 21600 0 -230 0">
            <v:imagedata r:id="rId143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То яка тема нашого уроку?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6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(Тема. Поширення речень.)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</w:rPr>
        <w:t xml:space="preserve">.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Самостійна робота із самоперевіркою за еталоном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наші знання, як треба попрацювати?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( Самостійно)</w:t>
      </w:r>
    </w:p>
    <w:p w:rsidR="00155C3B" w:rsidRPr="00D46379" w:rsidRDefault="00155C3B" w:rsidP="00E5536F">
      <w:pPr>
        <w:numPr>
          <w:ilvl w:val="0"/>
          <w:numId w:val="30"/>
        </w:numPr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Самостійна робота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86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Виберіть зі слів, що в дужках, ті, які найбільше відповідають змісту.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(Світає, видніється, займається) ранок.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Край неба (горить, палає, світає).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Соловейко в темнім (гаї, лісі, переліску)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Сонце (зустрічає, виглядає, бачить).</w:t>
      </w:r>
    </w:p>
    <w:p w:rsidR="00155C3B" w:rsidRPr="00D46379" w:rsidRDefault="00155C3B" w:rsidP="00E5536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Перевіряємо правильність виконання самостійної роботи за перевірним еталоном.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                                                7  слайд</w:t>
      </w:r>
    </w:p>
    <w:p w:rsidR="00155C3B" w:rsidRPr="00D46379" w:rsidRDefault="00155C3B" w:rsidP="00E5536F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81" type="#_x0000_t75" style="position:absolute;left:0;text-align:left;margin-left:394pt;margin-top:2.65pt;width:76pt;height:57pt;z-index:-251580928;visibility:visible" wrapcoords="-214 0 -214 21316 21600 21316 21600 0 -214 0">
            <v:imagedata r:id="rId144" o:title=""/>
            <w10:wrap type="tight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Займається ранок.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Край неба палає.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Соловейко в темнім гаї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Сонце зустрічає.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Хто успішно справився з самостійною роботою стає старшим у групі.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закріпити знання попрацюємо творчо у групах.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групах.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88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вірш. Придумайте три речення про свою улюблену річку, використовуючи слова з вірша «Весна на Десні».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А навкруги, а навкруги,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Горять в кульбабках береги.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Травневі дні, як цвіт, ясні,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Гуля весна по всій Десні.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О, фіалкова далина,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Десна бринить, немов струна.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E5536F">
      <w:pPr>
        <w:numPr>
          <w:ilvl w:val="0"/>
          <w:numId w:val="30"/>
        </w:numPr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Перевірний еталон                                                                      8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82" type="#_x0000_t75" style="position:absolute;left:0;text-align:left;margin-left:395.2pt;margin-top:10.35pt;width:69.05pt;height:51.75pt;z-index:-251579904;visibility:visible" wrapcoords="-235 0 -235 21287 21600 21287 21600 0 -235 0">
            <v:imagedata r:id="rId145" o:title=""/>
            <w10:wrap type="tight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А навкруги, а навкруги,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Горять в кульбабках береги.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Травневі дні, як цвіт, ясні,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Гуля весна по всій Росі.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О, фіалкова далина,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Бринить же Рось, немов струна.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Рефлексія діяльності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Скарбничка знань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Відкриємо скарбничку знань і дістанемо запитання.</w:t>
      </w:r>
    </w:p>
    <w:p w:rsidR="00155C3B" w:rsidRPr="00D46379" w:rsidRDefault="00155C3B" w:rsidP="00E5536F">
      <w:pPr>
        <w:tabs>
          <w:tab w:val="left" w:pos="8205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Яка тема уроку?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9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_x0000_s1183" type="#_x0000_t75" style="position:absolute;left:0;text-align:left;margin-left:388.75pt;margin-top:6.85pt;width:69.75pt;height:45pt;z-index:-251581952;visibility:visible" wrapcoords="-232 0 -232 21240 21600 21240 21600 0 -232 0">
            <v:imagedata r:id="rId78" o:title="" croptop="13253f" cropbottom="9440f" cropleft="21432f" cropright="1185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</w:rPr>
        <w:t xml:space="preserve">- </w:t>
      </w:r>
      <w:r w:rsidRPr="00D46379">
        <w:rPr>
          <w:rFonts w:ascii="Times New Roman" w:hAnsi="Times New Roman"/>
          <w:sz w:val="28"/>
          <w:szCs w:val="28"/>
          <w:lang w:val="uk-UA"/>
        </w:rPr>
        <w:t>Чи досягли мети уроку?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Домашнє завдання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ст. 41, вправа 89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Поширите речення, вставляючи замість крапок потрібне слово.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Наприклад: Надійшло … літо.</w:t>
      </w:r>
    </w:p>
    <w:p w:rsidR="00155C3B" w:rsidRPr="00D46379" w:rsidRDefault="00155C3B" w:rsidP="00E5536F">
      <w:pPr>
        <w:numPr>
          <w:ilvl w:val="0"/>
          <w:numId w:val="29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слова ми можемо вставити замість крапок?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Оцінюю діяльність кожного учня на уроці. 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left="567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D46379" w:rsidRDefault="00155C3B" w:rsidP="00E5536F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E553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Тема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Об’єднання двох простих речень в складне.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ВНЗ.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уявлення учнів про складне речення;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об’єднувати два прості речення у складне;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розвивати вміння вставляти сполучники між двома простими реченнями;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вивчити, як з’єднуються два простих речення між собою;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виховувати бережливе ставлення до зелених насаджень.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що таке складне речення;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з’єднуються два простих речення;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об’єднувати два прості речення в складне;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ставити розділові знаки перед сполучниками.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аналогія, порівняння, узагальнення.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Оформленнядошки:</w:t>
      </w:r>
      <w:r w:rsidRPr="00D46379">
        <w:rPr>
          <w:rFonts w:ascii="Times New Roman" w:hAnsi="Times New Roman"/>
          <w:sz w:val="28"/>
          <w:szCs w:val="28"/>
          <w:lang w:val="uk-UA"/>
        </w:rPr>
        <w:t>чарівне дерево.</w:t>
      </w:r>
    </w:p>
    <w:p w:rsidR="00155C3B" w:rsidRPr="00D46379" w:rsidRDefault="00155C3B" w:rsidP="00E5536F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Самовизначення до діяльності.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90" o:spid="_x0000_s1184" type="#_x0000_t75" style="position:absolute;left:0;text-align:left;margin-left:388.05pt;margin-top:16.2pt;width:71.25pt;height:53.6pt;z-index:-251588096;visibility:visible" wrapcoords="-227 0 -227 21296 21600 21296 21600 0 -227 0">
            <v:imagedata r:id="rId146" o:title="" croptop="12999f" cropbottom="9208f" cropleft="21415f" cropright="11743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1. Треба дружно привітатись: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Добрий день!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Дружно й голосно сказати: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Добрий день!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Сюди-туди поверніться: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Добрий день!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І до друзів посміхніться: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Добрий день!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pict>
          <v:shape id="Рисунок 189" o:spid="_x0000_s1185" type="#_x0000_t75" style="position:absolute;left:0;text-align:left;margin-left:388.05pt;margin-top:16.2pt;width:71.25pt;height:53.65pt;z-index:-251587072;visibility:visible" wrapcoords="-227 0 -227 21300 21600 21300 21600 0 -227 0">
            <v:imagedata r:id="rId147" o:title="" croptop="12999f" cropbottom="9208f" cropleft="21406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 xml:space="preserve">Знає кожен з нас чудово – </w:t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bCs/>
          <w:i/>
          <w:iCs/>
          <w:sz w:val="28"/>
          <w:szCs w:val="28"/>
          <w:lang w:val="uk-UA"/>
        </w:rPr>
        <w:t>2 слайд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Не прожити нам без мови.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Щоб розумним і мудрим стати,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знати.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А щоб вміти говорити –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iCs/>
          <w:sz w:val="28"/>
          <w:szCs w:val="28"/>
          <w:lang w:val="uk-UA"/>
        </w:rPr>
        <w:t>Треба рідну мову вчити.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3.Робота над темою уроку.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– Прочитайте речення.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 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3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8" o:spid="_x0000_s1186" type="#_x0000_t75" style="position:absolute;left:0;text-align:left;margin-left:389pt;margin-top:5.9pt;width:70.05pt;height:54pt;z-index:-251586048;visibility:visible" wrapcoords="-232 0 -232 21300 21600 21300 21600 0 -232 0">
            <v:imagedata r:id="rId148" o:title="" croptop="12999f" cropbottom="9749f" cropleft="21507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Настала ніч. Зорі вийшли на небо.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це речення?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З’єднайте їх в одне речення за допомогою сполучника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Настала ніч, і зорі вийшли на небо.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То що будемо вивчати на уроці?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об’єднати два прості речення в одне.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Актуалізація знань і фіксація утруднень у діяльності.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noProof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Запис дати.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Читання вірша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– Прочитайте вірш і вивчіть його напам’ять.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Юрасик любить працювати,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7" o:spid="_x0000_s1187" type="#_x0000_t75" style="position:absolute;left:0;text-align:left;margin-left:387.3pt;margin-top:16.35pt;width:72.75pt;height:54.7pt;z-index:-251585024;visibility:visible" wrapcoords="-223 0 -223 21304 21600 21304 21600 0 -223 0">
            <v:imagedata r:id="rId149" o:title="" croptop="13179f" cropbottom="9027f" cropleft="21406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Він юний садівник, юннат.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4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 юрбою малюків завзятих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За школою він садить сад.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(Декілька учнів розповідають вірш напам’ять).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Для чого потрібно садити дерева?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Яку користь приносять зелені насадження?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3. Каліграфічна хвилинка.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94.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Спишіть каліграфічно літеру Ю, склади та речення.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6" o:spid="_x0000_s1188" type="#_x0000_t75" style="position:absolute;left:0;text-align:left;margin-left:387.3pt;margin-top:16.7pt;width:72.75pt;height:53.25pt;z-index:-251584000;visibility:visible" wrapcoords="-223 0 -223 21296 21600 21296 21600 0 -223 0">
            <v:imagedata r:id="rId150" o:title="" croptop="12818f" cropbottom="9569f" cropleft="21406f" cropright="10956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4. Словникова робота.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5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слово ми повинні запам’ятати на уроці?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Ясен.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Складіть речення з цим словом. Запишіть його в зошити.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самостійно, виконавши вправу 90.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5. Самостійна робота.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90.</w:t>
      </w:r>
    </w:p>
    <w:p w:rsidR="00155C3B" w:rsidRPr="00D46379" w:rsidRDefault="00155C3B" w:rsidP="00E5536F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Прочитайте речення. Замість крапок поставте сполучники за вибором (і, а, але).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Ліс стоїть мовчки … смереки про щось шепочуть.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Важким холодним сном спала земля … високо над нею притаїлись зорі.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За парканом стоїть терпка вереснева тиша … вгорі струменіє ніжна 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небесна блакить.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Вітер трохи стих … завірюха ще не втихомирилась.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5" o:spid="_x0000_s1189" type="#_x0000_t75" style="position:absolute;left:0;text-align:left;margin-left:389.15pt;margin-top:16.75pt;width:71.1pt;height:53.35pt;z-index:-251582976;visibility:visible" wrapcoords="-227 0 -227 21296 21600 21296 21600 0 -227 0">
            <v:imagedata r:id="rId151" o:title="" croptop="13179f" cropbottom="9388f" cropleft="21507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Перевіряємо правильність виконання вправи 90.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6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Ліс стоїть мовчки</w:t>
      </w:r>
      <w:r w:rsidRPr="00D46379">
        <w:rPr>
          <w:rFonts w:ascii="Times New Roman" w:hAnsi="Times New Roman"/>
          <w:i/>
          <w:sz w:val="28"/>
          <w:szCs w:val="28"/>
        </w:rPr>
        <w:t>,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і смереки про щось шепочуть.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Важким холодним сном спала земля, а високо над нею  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притаїлись зорі.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За парканом стоїть терпка вереснева тиша, а вгорі струменіє небесна </w:t>
      </w:r>
    </w:p>
    <w:p w:rsidR="00155C3B" w:rsidRPr="00D46379" w:rsidRDefault="00155C3B" w:rsidP="00E5536F">
      <w:pPr>
        <w:tabs>
          <w:tab w:val="left" w:pos="0"/>
        </w:tabs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блакить.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Вітер трохи стих, але завірюха ще не втихомирилась.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 трапились у вас утруднення?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ІІІ. Виявлення причин утруднення і постановка навчальної мети.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4" o:spid="_x0000_s1190" type="#_x0000_t75" style="position:absolute;left:0;text-align:left;margin-left:388pt;margin-top:16.65pt;width:72.25pt;height:53.9pt;z-index:-251578880;visibility:visible" wrapcoords="-225 0 -225 21300 21600 21300 21600 0 -225 0">
            <v:imagedata r:id="rId152" o:title="" croptop="13179f" cropbottom="9208f" cropleft="21304f" cropright="11768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>- Чому трапились утруднення?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7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Яка тема уроку?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Які завдання уроку?</w: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Побудова проекту виходу з утруднення.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 вийти з утруднення?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Прочитайте правило Мудрої Сови.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Читання правила  на с. 41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Два прості речення можуть з’єднуватися між собою за допомогою сполучників: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і, а, але.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Перед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а, але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завжди ставимо кому. Якщо сполучник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повторюється, то кому також ставимо після першого словосполучення з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sz w:val="28"/>
          <w:szCs w:val="28"/>
          <w:lang w:val="uk-UA"/>
        </w:rPr>
        <w:t>. В інших випадках кому не ставимо.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Якщо об’єднати два прості речення без сполучників, то між ними завжди ставиться кома.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Зараз ми з вами побуваємо на Лісовій галявині.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3" o:spid="_x0000_s1191" type="#_x0000_t75" style="position:absolute;left:0;text-align:left;margin-left:388pt;margin-top:18.75pt;width:73.55pt;height:55.45pt;z-index:-251577856;visibility:visible" wrapcoords="-220 0 -220 21308 21600 21308 21600 0 -220 0">
            <v:imagedata r:id="rId153" o:title="" croptop="12999f" cropbottom="9388f" cropleft="21609f" cropright="11768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2. Урок на Лісовій галявині.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>8 слайд</w:t>
      </w:r>
    </w:p>
    <w:p w:rsidR="00155C3B" w:rsidRPr="00D46379" w:rsidRDefault="00155C3B" w:rsidP="00E5536F">
      <w:pPr>
        <w:spacing w:after="0" w:line="360" w:lineRule="auto"/>
        <w:ind w:left="2127" w:hanging="15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Доброго дня! Сьогодні ми продовжуємо урок.</w:t>
      </w:r>
    </w:p>
    <w:p w:rsidR="00155C3B" w:rsidRPr="00D46379" w:rsidRDefault="00155C3B" w:rsidP="00E5536F">
      <w:pPr>
        <w:spacing w:after="0" w:line="360" w:lineRule="auto"/>
        <w:ind w:left="2127" w:hanging="15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    З’єднайте два  прості речення в складне за допомогою сполучника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Надворі настала ніч, і вийшли на небо зорі.</w:t>
      </w:r>
    </w:p>
    <w:p w:rsidR="00155C3B" w:rsidRPr="00D46379" w:rsidRDefault="00155C3B" w:rsidP="00E5536F">
      <w:pPr>
        <w:spacing w:after="0" w:line="360" w:lineRule="auto"/>
        <w:ind w:left="2127" w:hanging="15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>Як називається речення, що утворилось із двох простих речень?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Таке речення називається складним.</w:t>
      </w:r>
    </w:p>
    <w:p w:rsidR="00155C3B" w:rsidRPr="00D46379" w:rsidRDefault="00155C3B" w:rsidP="00E5536F">
      <w:pPr>
        <w:spacing w:after="0" w:line="360" w:lineRule="auto"/>
        <w:ind w:left="2127" w:hanging="15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За допомогою яких сполучників можуть з’єднуватись два простих речення?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За допомогою сполучників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і, а, але.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Перед якими сполучниками завжди ставиться кома?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Перед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а, але.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Сова.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А коли ставиться кома перед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sz w:val="28"/>
          <w:szCs w:val="28"/>
          <w:lang w:val="uk-UA"/>
        </w:rPr>
        <w:t>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Білочка.</w:t>
      </w:r>
      <w:r w:rsidRPr="00D46379">
        <w:rPr>
          <w:rFonts w:ascii="Times New Roman" w:hAnsi="Times New Roman"/>
          <w:sz w:val="28"/>
          <w:szCs w:val="28"/>
          <w:lang w:val="uk-UA"/>
        </w:rPr>
        <w:tab/>
        <w:t xml:space="preserve">Коли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повторюється.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Первинне закріплення у зовнішньому мовленні.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Попрацюйте в парах, розкажіть один одному про складне речення і сполучники в ньому.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Почепимо листок з вивченим правилом на чарівне дерево.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в парах.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90 (друга частина).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Сонце світило, але вітер відпочивав.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Сад розцвів, і яблунька вдягла біле вбрання.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Зайчик відпочивав, а білочка смакувала горішками.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Створення «Асоціативного куща».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Яке ключове слово?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(Складне речення.)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 чого складається складне речення?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(З двох простих речень.)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Чим з’єднуються два складні речення?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2" o:spid="_x0000_s1192" type="#_x0000_t75" style="position:absolute;left:0;text-align:left;margin-left:388.8pt;margin-top:16.25pt;width:70.9pt;height:52.35pt;z-index:-251576832;visibility:visible" wrapcoords="-227 0 -227 21291 21600 21291 21600 0 -227 0">
            <v:imagedata r:id="rId154" o:title="" croptop="13360f" cropbottom="9388f" cropleft="21304f" cropright="11870f"/>
            <w10:wrap type="through"/>
          </v:shape>
        </w:pic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(Сполучниками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і, а, але)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9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79" o:spid="_x0000_i1049" type="#_x0000_t75" style="width:267pt;height:114.75pt;visibility:visible">
            <v:imagedata r:id="rId155" o:title=""/>
          </v:shape>
        </w:pict>
      </w:r>
    </w:p>
    <w:p w:rsidR="00155C3B" w:rsidRPr="00D46379" w:rsidRDefault="00155C3B" w:rsidP="00E5536F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зафіксувати знання, попрацюємо самостійно.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Самостійна робота із самоперевіркою за еталоном.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Самостійна робота.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Вправа 93.</w:t>
      </w:r>
    </w:p>
    <w:p w:rsidR="00155C3B" w:rsidRPr="00D46379" w:rsidRDefault="00155C3B" w:rsidP="00E5536F">
      <w:pPr>
        <w:pStyle w:val="ListParagraph"/>
        <w:numPr>
          <w:ilvl w:val="0"/>
          <w:numId w:val="28"/>
        </w:numPr>
        <w:spacing w:after="0" w:line="360" w:lineRule="auto"/>
        <w:ind w:hanging="294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Прочитайте речення. Об’єднайте два прості речення </w:t>
      </w:r>
    </w:p>
    <w:p w:rsidR="00155C3B" w:rsidRPr="00D46379" w:rsidRDefault="00155C3B" w:rsidP="00E5536F">
      <w:pPr>
        <w:pStyle w:val="ListParagraph"/>
        <w:spacing w:after="0" w:line="360" w:lineRule="auto"/>
        <w:ind w:left="128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 одне за зразком.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Зразок виконання: Реве та стогне Дніпр широкий. Сердитий вітер завива.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Реве та стогне Дніпр широкий, сердитий вітер завива.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Хмарка побіжить. Бризне краплистий дощ. Вітерець війнув весняний. Прийшла весна - чародійка. Настала в лісі тиша. Вітер теж відпочивав на галявині.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Перевірте правильність виконання вправи 93 за перевірним еталоном.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1" o:spid="_x0000_s1193" type="#_x0000_t75" style="position:absolute;left:0;text-align:left;margin-left:388.85pt;margin-top:16.75pt;width:71.55pt;height:53.4pt;z-index:-251575808;visibility:visible" wrapcoords="-227 0 -227 21296 21600 21296 21600 0 -227 0">
            <v:imagedata r:id="rId156" o:title="" croptop="12999f" cropbottom="9388f" cropleft="21507f" cropright="1166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Хмарка побіжить, і бризне краплистий дощ.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  <w:t>10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Вітерець війнув весняний, і прийшла весна-чародійка.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Настала в лісі тиша, а вітер теж відпочивав на галявині.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 Включення у систему знань і повторення.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Щоб повторити і закріпити знання, попрацюємо творчо в групах.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Старшими в групах будуть ті учні, які успішно виконали самостійну роботу.</w:t>
      </w:r>
    </w:p>
    <w:p w:rsidR="00155C3B" w:rsidRPr="00D46379" w:rsidRDefault="00155C3B" w:rsidP="00E5536F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 1. Робота в групах.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Вправа 92.</w:t>
      </w:r>
    </w:p>
    <w:p w:rsidR="00155C3B" w:rsidRPr="00D46379" w:rsidRDefault="00155C3B" w:rsidP="00E5536F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Відгадайте загадки. Поясніть розділові знаки.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1) Два брати у воду дивляться, а повік не зійдуться.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2). Білі зубки має, але їх ховає, довгі коси має, але не заплітає.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3) Не гавкає, не кусає, а в дім не пускає.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  <w:t>4) Хто все чує, а нічого не розказує.</w:t>
      </w:r>
    </w:p>
    <w:p w:rsidR="00155C3B" w:rsidRPr="00D46379" w:rsidRDefault="00155C3B" w:rsidP="00E5536F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Пронумеруйте слова-відгадки в алфавітному порядку.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1. береги.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2. вухо.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3. замок.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4. кукурудза.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. Рефлексія діяльності.                                                      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11 слайд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80" o:spid="_x0000_s1194" type="#_x0000_t75" style="position:absolute;left:0;text-align:left;margin-left:388.85pt;margin-top:12pt;width:71.55pt;height:63pt;z-index:-251574784;visibility:visible" wrapcoords="-227 0 -227 21343 21600 21343 21600 0 -227 0">
            <v:imagedata r:id="rId157" o:title="" croptop="12999f" cropbottom="9388f" cropleft="21406f" cropright="11667f"/>
            <w10:wrap type="through"/>
          </v:shape>
        </w:pic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1. Скарбничка знань.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Відкриємо скарбничку знань і дістанемо запитання.</w:t>
      </w:r>
    </w:p>
    <w:p w:rsidR="00155C3B" w:rsidRPr="00D46379" w:rsidRDefault="00155C3B" w:rsidP="00E5536F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Яка тема уроку? -  Чи досягли мети уроку?                                                            </w:t>
      </w:r>
    </w:p>
    <w:p w:rsidR="00155C3B" w:rsidRPr="00D46379" w:rsidRDefault="00155C3B" w:rsidP="00E5536F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D46379" w:rsidRDefault="00155C3B" w:rsidP="00E5536F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E5536F">
      <w:pPr>
        <w:tabs>
          <w:tab w:val="left" w:leader="underscore" w:pos="10734"/>
        </w:tabs>
        <w:spacing w:line="360" w:lineRule="auto"/>
        <w:ind w:left="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 xml:space="preserve">Тема уроку: </w:t>
      </w:r>
      <w:r w:rsidRPr="00D46379">
        <w:rPr>
          <w:rFonts w:ascii="Times New Roman" w:hAnsi="Times New Roman"/>
          <w:bCs/>
          <w:sz w:val="28"/>
          <w:szCs w:val="28"/>
        </w:rPr>
        <w:t>Контрольна робота</w:t>
      </w:r>
    </w:p>
    <w:p w:rsidR="00155C3B" w:rsidRPr="00D46379" w:rsidRDefault="00155C3B" w:rsidP="00E5536F">
      <w:pPr>
        <w:tabs>
          <w:tab w:val="left" w:leader="underscore" w:pos="10734"/>
        </w:tabs>
        <w:spacing w:line="360" w:lineRule="auto"/>
        <w:ind w:left="2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 xml:space="preserve">Тип уроку: </w:t>
      </w:r>
      <w:r w:rsidRPr="00D46379">
        <w:rPr>
          <w:rFonts w:ascii="Times New Roman" w:hAnsi="Times New Roman"/>
          <w:bCs/>
          <w:sz w:val="28"/>
          <w:szCs w:val="28"/>
        </w:rPr>
        <w:t>урок узагальнюючого контролю</w:t>
      </w:r>
    </w:p>
    <w:p w:rsidR="00155C3B" w:rsidRPr="00D46379" w:rsidRDefault="00155C3B" w:rsidP="00E5536F">
      <w:pPr>
        <w:spacing w:line="360" w:lineRule="auto"/>
        <w:ind w:left="20"/>
        <w:jc w:val="both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Основні цілі уроку:</w:t>
      </w:r>
    </w:p>
    <w:p w:rsidR="00155C3B" w:rsidRPr="00D46379" w:rsidRDefault="00155C3B" w:rsidP="00E5536F">
      <w:pPr>
        <w:tabs>
          <w:tab w:val="left" w:pos="318"/>
        </w:tabs>
        <w:spacing w:line="36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а)</w:t>
      </w:r>
      <w:r w:rsidRPr="00D46379">
        <w:rPr>
          <w:rFonts w:ascii="Times New Roman" w:hAnsi="Times New Roman"/>
          <w:b/>
          <w:bCs/>
          <w:sz w:val="28"/>
          <w:szCs w:val="28"/>
        </w:rPr>
        <w:tab/>
        <w:t>діяльнісні: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94"/>
        </w:tabs>
        <w:spacing w:after="0" w:line="360" w:lineRule="auto"/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провести контрольну роботу;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99"/>
        </w:tabs>
        <w:spacing w:after="0" w:line="360" w:lineRule="auto"/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формувати здібності учнів до контрольної функції;</w:t>
      </w:r>
    </w:p>
    <w:p w:rsidR="00155C3B" w:rsidRPr="00D46379" w:rsidRDefault="00155C3B" w:rsidP="00E5536F">
      <w:pPr>
        <w:tabs>
          <w:tab w:val="left" w:pos="332"/>
        </w:tabs>
        <w:spacing w:line="36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б)</w:t>
      </w:r>
      <w:r w:rsidRPr="00D46379">
        <w:rPr>
          <w:rFonts w:ascii="Times New Roman" w:hAnsi="Times New Roman"/>
          <w:b/>
          <w:bCs/>
          <w:sz w:val="28"/>
          <w:szCs w:val="28"/>
        </w:rPr>
        <w:tab/>
        <w:t>навчальні: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90"/>
        </w:tabs>
        <w:spacing w:after="0" w:line="360" w:lineRule="auto"/>
        <w:ind w:left="20" w:right="4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провести контроль і самоконтроль вивчених понять, алгоритмів, еталонів з теми «Речення»;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90"/>
        </w:tabs>
        <w:spacing w:after="0" w:line="360" w:lineRule="auto"/>
        <w:ind w:left="20" w:right="4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Очікувані результати:</w:t>
      </w:r>
    </w:p>
    <w:p w:rsidR="00155C3B" w:rsidRPr="00D46379" w:rsidRDefault="00155C3B" w:rsidP="00E5536F">
      <w:pPr>
        <w:tabs>
          <w:tab w:val="left" w:pos="322"/>
        </w:tabs>
        <w:spacing w:line="36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а)</w:t>
      </w:r>
      <w:r w:rsidRPr="00D46379">
        <w:rPr>
          <w:rFonts w:ascii="Times New Roman" w:hAnsi="Times New Roman"/>
          <w:b/>
          <w:bCs/>
          <w:sz w:val="28"/>
          <w:szCs w:val="28"/>
        </w:rPr>
        <w:tab/>
        <w:t>знання: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90"/>
          <w:tab w:val="left" w:leader="underscore" w:pos="10738"/>
        </w:tabs>
        <w:spacing w:after="0" w:line="360" w:lineRule="auto"/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знати, що називаємо реченням,  як визначати межі речень, як визначати головні члени речення, встановлювати зв‘язок слів у реченні;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90"/>
          <w:tab w:val="left" w:leader="underscore" w:pos="10738"/>
        </w:tabs>
        <w:spacing w:after="0" w:line="360" w:lineRule="auto"/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виховувати уважність, самостійність.    </w:t>
      </w:r>
    </w:p>
    <w:p w:rsidR="00155C3B" w:rsidRPr="00D46379" w:rsidRDefault="00155C3B" w:rsidP="00E5536F">
      <w:pPr>
        <w:tabs>
          <w:tab w:val="left" w:pos="1090"/>
          <w:tab w:val="left" w:leader="underscore" w:pos="10738"/>
        </w:tabs>
        <w:spacing w:line="36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б) уміння:</w:t>
      </w:r>
    </w:p>
    <w:p w:rsidR="00155C3B" w:rsidRPr="00D46379" w:rsidRDefault="00155C3B" w:rsidP="00E5536F">
      <w:pPr>
        <w:numPr>
          <w:ilvl w:val="0"/>
          <w:numId w:val="31"/>
        </w:numPr>
        <w:tabs>
          <w:tab w:val="left" w:pos="1085"/>
          <w:tab w:val="left" w:leader="underscore" w:pos="10685"/>
        </w:tabs>
        <w:spacing w:before="60" w:after="60" w:line="360" w:lineRule="auto"/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уміти застосовувати набуті знання</w:t>
      </w:r>
      <w:r w:rsidRPr="00D4637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46379">
        <w:rPr>
          <w:rFonts w:ascii="Times New Roman" w:hAnsi="Times New Roman"/>
          <w:bCs/>
          <w:iCs/>
          <w:sz w:val="28"/>
          <w:szCs w:val="28"/>
        </w:rPr>
        <w:t xml:space="preserve">про речення </w:t>
      </w:r>
      <w:r w:rsidRPr="00D46379">
        <w:rPr>
          <w:rFonts w:ascii="Times New Roman" w:hAnsi="Times New Roman"/>
          <w:sz w:val="28"/>
          <w:szCs w:val="28"/>
        </w:rPr>
        <w:t>у своїй діяльності;</w:t>
      </w:r>
    </w:p>
    <w:p w:rsidR="00155C3B" w:rsidRPr="00D46379" w:rsidRDefault="00155C3B" w:rsidP="00E5536F">
      <w:pPr>
        <w:spacing w:line="36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>Розумові операції:</w:t>
      </w:r>
      <w:r w:rsidRPr="00D46379">
        <w:rPr>
          <w:rFonts w:ascii="Times New Roman" w:hAnsi="Times New Roman"/>
          <w:sz w:val="28"/>
          <w:szCs w:val="28"/>
        </w:rPr>
        <w:t xml:space="preserve"> аналіз, аналогія, порівняння, синтез, узагальнення, класифікація.</w:t>
      </w:r>
    </w:p>
    <w:p w:rsidR="00155C3B" w:rsidRPr="00D46379" w:rsidRDefault="00155C3B" w:rsidP="00E5536F">
      <w:pPr>
        <w:tabs>
          <w:tab w:val="left" w:leader="underscore" w:pos="5598"/>
          <w:tab w:val="left" w:pos="6951"/>
          <w:tab w:val="left" w:leader="underscore" w:pos="7892"/>
          <w:tab w:val="left" w:pos="9318"/>
          <w:tab w:val="left" w:leader="underscore" w:pos="10671"/>
        </w:tabs>
        <w:spacing w:line="36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 xml:space="preserve">Роздатковий матеріал: </w:t>
      </w:r>
      <w:r w:rsidRPr="00D46379">
        <w:rPr>
          <w:rFonts w:ascii="Times New Roman" w:hAnsi="Times New Roman"/>
          <w:bCs/>
          <w:sz w:val="28"/>
          <w:szCs w:val="28"/>
        </w:rPr>
        <w:t xml:space="preserve">картки, перевірний еталон. </w:t>
      </w:r>
    </w:p>
    <w:p w:rsidR="00155C3B" w:rsidRPr="00D46379" w:rsidRDefault="00155C3B" w:rsidP="00E5536F">
      <w:pPr>
        <w:tabs>
          <w:tab w:val="left" w:leader="underscore" w:pos="4714"/>
          <w:tab w:val="left" w:leader="underscore" w:pos="6361"/>
          <w:tab w:val="left" w:leader="underscore" w:pos="7887"/>
          <w:tab w:val="left" w:pos="8847"/>
          <w:tab w:val="left" w:leader="underscore" w:pos="10618"/>
        </w:tabs>
        <w:spacing w:after="300" w:line="360" w:lineRule="auto"/>
        <w:ind w:left="20"/>
        <w:jc w:val="both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 xml:space="preserve">Оформлення дошки (малюнок): </w:t>
      </w:r>
      <w:r w:rsidRPr="00D46379">
        <w:rPr>
          <w:rFonts w:ascii="Times New Roman" w:hAnsi="Times New Roman"/>
          <w:bCs/>
          <w:sz w:val="28"/>
          <w:szCs w:val="28"/>
        </w:rPr>
        <w:t>таблиця.</w:t>
      </w:r>
    </w:p>
    <w:p w:rsidR="00155C3B" w:rsidRPr="00D46379" w:rsidRDefault="00155C3B" w:rsidP="00E5536F">
      <w:pPr>
        <w:tabs>
          <w:tab w:val="left" w:leader="underscore" w:pos="4527"/>
          <w:tab w:val="left" w:leader="underscore" w:pos="5382"/>
          <w:tab w:val="left" w:leader="underscore" w:pos="10686"/>
        </w:tabs>
        <w:spacing w:line="360" w:lineRule="auto"/>
        <w:ind w:left="20"/>
        <w:jc w:val="both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                                                            Хід уроку</w:t>
      </w:r>
    </w:p>
    <w:p w:rsidR="00155C3B" w:rsidRPr="00D46379" w:rsidRDefault="00155C3B" w:rsidP="00E5536F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</w:rPr>
        <w:t>Самовизначення до діяльності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</w:rPr>
        <w:t xml:space="preserve"> </w:t>
      </w:r>
      <w:r w:rsidRPr="00D46379">
        <w:rPr>
          <w:rFonts w:ascii="Times New Roman" w:hAnsi="Times New Roman"/>
          <w:sz w:val="28"/>
          <w:szCs w:val="28"/>
        </w:rPr>
        <w:t>Продзвенів для нас дзвінок.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Нумо, учні,  на урок.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Не баріться, поспішайте, 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До роботи приступайте.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Сьогодні ми з вами напишемо контрольну роботу.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Яку тему ми закінчили вивчати?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Як будемо працювати?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- Нагадую вам, що давати відповіді на тестові завдання потрібно подумавши. 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</w:rPr>
        <w:t>Кожне завдання оцінюється в 2 бали.</w:t>
      </w:r>
    </w:p>
    <w:p w:rsidR="00155C3B" w:rsidRPr="00D46379" w:rsidRDefault="00155C3B" w:rsidP="00E5536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E553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D46379">
        <w:rPr>
          <w:rFonts w:ascii="Times New Roman" w:hAnsi="Times New Roman"/>
          <w:sz w:val="28"/>
          <w:szCs w:val="28"/>
        </w:rPr>
        <w:t>Прочитайте ще раз «Пам’ятку роботи над завданнями»</w:t>
      </w:r>
    </w:p>
    <w:p w:rsidR="00155C3B" w:rsidRPr="00D46379" w:rsidRDefault="00155C3B" w:rsidP="00E5536F">
      <w:pPr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Перед виконанням кожного завдання уважно його прочитай.</w:t>
      </w:r>
    </w:p>
    <w:p w:rsidR="00155C3B" w:rsidRPr="00D46379" w:rsidRDefault="00155C3B" w:rsidP="00E5536F">
      <w:pPr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У завданнях, які мають три варіанти відповідей, вибери одну правильну і обведи букву, яка стоїть біля цієї відповіді. </w:t>
      </w:r>
    </w:p>
    <w:p w:rsidR="00155C3B" w:rsidRPr="00D46379" w:rsidRDefault="00155C3B" w:rsidP="00E5536F">
      <w:pPr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Відповіді, які потрібно записувати, акуратно напиши на рядочках.</w:t>
      </w:r>
    </w:p>
    <w:p w:rsidR="00155C3B" w:rsidRPr="00D46379" w:rsidRDefault="00155C3B" w:rsidP="00E5536F">
      <w:pPr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Якщо якесь завдання для тебе незрозуміле, пропусти його і приступай до наступного. Потім повернись д виконання пропущеного завдання.</w:t>
      </w:r>
    </w:p>
    <w:p w:rsidR="00155C3B" w:rsidRPr="00D46379" w:rsidRDefault="00155C3B" w:rsidP="00E5536F">
      <w:pPr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Після виконання всієї роботи перевір її.</w:t>
      </w:r>
    </w:p>
    <w:p w:rsidR="00155C3B" w:rsidRPr="00D46379" w:rsidRDefault="00155C3B" w:rsidP="00E5536F">
      <w:pPr>
        <w:tabs>
          <w:tab w:val="left" w:leader="underscore" w:pos="10734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</w:rPr>
        <w:t>Час, що залишився, використай для виконання додаткових завдань.</w:t>
      </w:r>
    </w:p>
    <w:p w:rsidR="00155C3B" w:rsidRPr="00D46379" w:rsidRDefault="00155C3B" w:rsidP="00E5536F">
      <w:pPr>
        <w:tabs>
          <w:tab w:val="left" w:leader="underscore" w:pos="10734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55C3B" w:rsidRPr="00D46379" w:rsidRDefault="00155C3B" w:rsidP="00E5536F">
      <w:pPr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</w:rPr>
        <w:t>Актуалізація знань і фіксація утруднень у діяльності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Що називаємо реченням?</w:t>
      </w:r>
    </w:p>
    <w:p w:rsidR="00155C3B" w:rsidRPr="00D46379" w:rsidRDefault="00155C3B" w:rsidP="00E553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Які є головні члени речення?</w:t>
      </w:r>
    </w:p>
    <w:p w:rsidR="00155C3B" w:rsidRPr="00D46379" w:rsidRDefault="00155C3B" w:rsidP="00E5536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E5536F">
      <w:pPr>
        <w:spacing w:after="0" w:line="360" w:lineRule="auto"/>
        <w:ind w:right="-56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55C3B" w:rsidRPr="00D46379" w:rsidRDefault="00155C3B" w:rsidP="000E40E0">
      <w:pPr>
        <w:spacing w:line="36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3" w:name="bookmark0"/>
      <w:r w:rsidRPr="00D46379">
        <w:rPr>
          <w:rFonts w:ascii="Times New Roman" w:hAnsi="Times New Roman"/>
          <w:b/>
          <w:bCs/>
          <w:color w:val="000000"/>
          <w:sz w:val="28"/>
          <w:szCs w:val="28"/>
        </w:rPr>
        <w:t xml:space="preserve">1. Контрольна робота </w:t>
      </w:r>
      <w:bookmarkEnd w:id="3"/>
      <w:r w:rsidRPr="00D4637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1) Допиши твердження.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 Речення виражає … .</w:t>
      </w:r>
      <w:r w:rsidRPr="00D4637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2) Вкажи межі речень. Запиши їх.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Ластівки дуже працьовиті й охайні у їхньому гнізді завжди чистенько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3) Визнач у реченні головні члени речення.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Дзвенить веселий дзвінок на урок.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 xml:space="preserve">□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а) веселий дзвінок;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 xml:space="preserve">□⁪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б) дзвінок дзвенить; дзвенить на урок.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 xml:space="preserve">4) Склади і запиши речення зі словом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квітка.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5) Удоскональ речення.</w:t>
      </w:r>
    </w:p>
    <w:p w:rsidR="00155C3B" w:rsidRPr="00D46379" w:rsidRDefault="00155C3B" w:rsidP="000E40E0">
      <w:pPr>
        <w:spacing w:line="360" w:lineRule="auto"/>
        <w:ind w:left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>Гомінкий струмок про щось мрійливо гомонів.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6. Встанови зв'язок слів у реченні. 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46379">
        <w:rPr>
          <w:rFonts w:ascii="Times New Roman" w:hAnsi="Times New Roman"/>
          <w:iCs/>
          <w:sz w:val="28"/>
          <w:szCs w:val="28"/>
        </w:rPr>
        <w:t>Зеленіє молоденька травичка</w:t>
      </w:r>
      <w:r w:rsidRPr="00D46379">
        <w:rPr>
          <w:rFonts w:ascii="Times New Roman" w:hAnsi="Times New Roman"/>
          <w:bCs/>
          <w:sz w:val="28"/>
          <w:szCs w:val="28"/>
        </w:rPr>
        <w:t>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55C3B" w:rsidRPr="00D46379" w:rsidRDefault="00155C3B" w:rsidP="000E40E0">
      <w:pPr>
        <w:tabs>
          <w:tab w:val="left" w:leader="underscore" w:pos="10734"/>
        </w:tabs>
        <w:spacing w:line="36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46379">
        <w:rPr>
          <w:rFonts w:ascii="Times New Roman" w:hAnsi="Times New Roman"/>
          <w:b/>
          <w:bCs/>
          <w:sz w:val="28"/>
          <w:szCs w:val="28"/>
        </w:rPr>
        <w:t xml:space="preserve">2. Порівняльний аналіз за готовим зразком з фіксацією помилок в усному мовленні   </w:t>
      </w:r>
    </w:p>
    <w:p w:rsidR="00155C3B" w:rsidRPr="00D46379" w:rsidRDefault="00155C3B" w:rsidP="000E40E0">
      <w:pPr>
        <w:tabs>
          <w:tab w:val="left" w:leader="underscore" w:pos="10734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46379">
        <w:rPr>
          <w:rFonts w:ascii="Times New Roman" w:hAnsi="Times New Roman"/>
          <w:bCs/>
          <w:sz w:val="28"/>
          <w:szCs w:val="28"/>
        </w:rPr>
        <w:t>- Перевірте свою роботу за еталоном і повідомте про допущені помилки.</w:t>
      </w:r>
    </w:p>
    <w:p w:rsidR="00155C3B" w:rsidRPr="00D46379" w:rsidRDefault="00155C3B" w:rsidP="000E40E0">
      <w:pPr>
        <w:tabs>
          <w:tab w:val="left" w:leader="underscore" w:pos="10734"/>
        </w:tabs>
        <w:spacing w:line="360" w:lineRule="auto"/>
        <w:jc w:val="both"/>
        <w:outlineLvl w:val="0"/>
        <w:rPr>
          <w:rFonts w:ascii="Times New Roman" w:hAnsi="Times New Roman"/>
          <w:bCs/>
          <w:i/>
          <w:sz w:val="28"/>
          <w:szCs w:val="28"/>
          <w:u w:val="single"/>
        </w:rPr>
      </w:pPr>
      <w:r w:rsidRPr="00D46379">
        <w:rPr>
          <w:rFonts w:ascii="Times New Roman" w:hAnsi="Times New Roman"/>
          <w:bCs/>
          <w:i/>
          <w:sz w:val="28"/>
          <w:szCs w:val="28"/>
          <w:u w:val="single"/>
        </w:rPr>
        <w:t>Перевірний еталон</w:t>
      </w:r>
    </w:p>
    <w:p w:rsidR="00155C3B" w:rsidRPr="00D46379" w:rsidRDefault="00155C3B" w:rsidP="000E40E0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1) Допиши твердження.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 Речення виражає закінчену думку.</w:t>
      </w:r>
    </w:p>
    <w:p w:rsidR="00155C3B" w:rsidRPr="00D46379" w:rsidRDefault="00155C3B" w:rsidP="000E40E0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2) Вкажи межі речень. Запиши їх.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Ластівки дуже працьовиті й охайні. У їхньому гнізді завжди чистенько.</w:t>
      </w:r>
    </w:p>
    <w:p w:rsidR="00155C3B" w:rsidRPr="00D46379" w:rsidRDefault="00155C3B" w:rsidP="000E40E0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3) Визнач у реченні головні члени речення.</w:t>
      </w:r>
    </w:p>
    <w:p w:rsidR="00155C3B" w:rsidRPr="00D46379" w:rsidRDefault="00155C3B" w:rsidP="000E40E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Дзвенить веселий дзвінок на урок.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 xml:space="preserve">⁪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б) дзвінок дзвенить;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D46379">
        <w:rPr>
          <w:rFonts w:ascii="Times New Roman" w:hAnsi="Times New Roman"/>
          <w:color w:val="000000"/>
          <w:sz w:val="28"/>
          <w:szCs w:val="28"/>
        </w:rPr>
        <w:t xml:space="preserve">4) Склади і запиши речення зі словом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квітка.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>Моя улюблена квітка – троянда.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5) Удоскональ речення.</w:t>
      </w:r>
    </w:p>
    <w:p w:rsidR="00155C3B" w:rsidRPr="00D46379" w:rsidRDefault="00155C3B" w:rsidP="00A11599">
      <w:pPr>
        <w:spacing w:line="360" w:lineRule="auto"/>
        <w:ind w:left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>Дзюркотливий струмок про щось мрійливо гомонів.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6. Встанови зв'язок слів у реченні. 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46379">
        <w:rPr>
          <w:rFonts w:ascii="Times New Roman" w:hAnsi="Times New Roman"/>
          <w:iCs/>
          <w:sz w:val="28"/>
          <w:szCs w:val="28"/>
        </w:rPr>
        <w:t>Зеленіє молоденька травичка</w:t>
      </w:r>
      <w:r w:rsidRPr="00D46379">
        <w:rPr>
          <w:rFonts w:ascii="Times New Roman" w:hAnsi="Times New Roman"/>
          <w:bCs/>
          <w:sz w:val="28"/>
          <w:szCs w:val="28"/>
        </w:rPr>
        <w:t>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46379">
        <w:rPr>
          <w:rFonts w:ascii="Times New Roman" w:hAnsi="Times New Roman"/>
          <w:bCs/>
          <w:sz w:val="28"/>
          <w:szCs w:val="28"/>
        </w:rPr>
        <w:t>Травичка (що робить?) зеленіє;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46379">
        <w:rPr>
          <w:rFonts w:ascii="Times New Roman" w:hAnsi="Times New Roman"/>
          <w:bCs/>
          <w:sz w:val="28"/>
          <w:szCs w:val="28"/>
        </w:rPr>
        <w:t>Травичка (яка?) молоденька.</w:t>
      </w:r>
    </w:p>
    <w:p w:rsidR="00155C3B" w:rsidRPr="00D46379" w:rsidRDefault="00155C3B" w:rsidP="00A11599">
      <w:pPr>
        <w:tabs>
          <w:tab w:val="left" w:leader="underscore" w:pos="10734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</w:rPr>
        <w:t xml:space="preserve">- </w:t>
      </w:r>
      <w:r w:rsidRPr="00D46379">
        <w:rPr>
          <w:rFonts w:ascii="Times New Roman" w:hAnsi="Times New Roman"/>
          <w:sz w:val="28"/>
          <w:szCs w:val="28"/>
        </w:rPr>
        <w:t>Які помилки ви допустили?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Чи справились із завданнями?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>- Як ви оцінюєте свою роботу?</w:t>
      </w: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1905"/>
        </w:tabs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tabs>
          <w:tab w:val="left" w:pos="1350"/>
        </w:tabs>
        <w:spacing w:line="36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155C3B" w:rsidRPr="00D46379" w:rsidRDefault="00155C3B" w:rsidP="00A11599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2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клас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Тема уроку. </w:t>
      </w:r>
      <w:r w:rsidRPr="00D46379">
        <w:rPr>
          <w:rFonts w:ascii="Times New Roman" w:hAnsi="Times New Roman"/>
          <w:sz w:val="28"/>
          <w:szCs w:val="28"/>
        </w:rPr>
        <w:t>З</w:t>
      </w:r>
      <w:r w:rsidRPr="00D46379">
        <w:rPr>
          <w:rFonts w:ascii="Times New Roman" w:hAnsi="Times New Roman"/>
          <w:sz w:val="28"/>
          <w:szCs w:val="28"/>
          <w:lang w:val="uk-UA"/>
        </w:rPr>
        <w:t>акріплення вивченого про речення</w:t>
      </w:r>
    </w:p>
    <w:p w:rsidR="00155C3B" w:rsidRPr="00D46379" w:rsidRDefault="00155C3B" w:rsidP="000E40E0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урок рефлексії</w:t>
      </w:r>
    </w:p>
    <w:p w:rsidR="00155C3B" w:rsidRPr="00D46379" w:rsidRDefault="00155C3B" w:rsidP="000E40E0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Основні цілі уроку:</w:t>
      </w:r>
    </w:p>
    <w:p w:rsidR="00155C3B" w:rsidRPr="00D46379" w:rsidRDefault="00155C3B" w:rsidP="000E40E0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діяльнісні:</w:t>
      </w:r>
    </w:p>
    <w:p w:rsidR="00155C3B" w:rsidRPr="00D46379" w:rsidRDefault="00155C3B" w:rsidP="000E40E0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сформувати здібності учнів до корекції способу дії визначати головні члени речення, встановлювати зв′язок між членами речення;</w:t>
      </w:r>
    </w:p>
    <w:p w:rsidR="00155C3B" w:rsidRPr="00D46379" w:rsidRDefault="00155C3B" w:rsidP="000E40E0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фіксувати особисті утруднення у встановленні зв′язку між членами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вчити виявляти причини утруднення та коректувати діяльність;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тренувати вміння учнів виконувати роботу над помилками;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навчальні: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скоригувати поняття про зв′язок слів у реченні.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Очікувані результати: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а) знання: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знати, як визначати головні члени речення, встановлювати зв′язок між членами речення;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б) уміння:</w:t>
      </w:r>
    </w:p>
    <w:p w:rsidR="00155C3B" w:rsidRPr="00D46379" w:rsidRDefault="00155C3B" w:rsidP="00A11599">
      <w:pPr>
        <w:spacing w:after="0" w:line="360" w:lineRule="auto"/>
        <w:ind w:left="709" w:hanging="142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уміти використовувати набуті уміння  про речення у своїй діяльності.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Розумові операції: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аналіз, порівняння, синтез.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Демонстраційний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слайди.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Роздатковий матеріал: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перевірні еталони.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Технічне забезпечення уроку: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комп’ютер.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</w:rPr>
        <w:t>Оформлення дошки:</w:t>
      </w:r>
      <w:r w:rsidRPr="00D46379">
        <w:rPr>
          <w:rFonts w:ascii="Times New Roman" w:hAnsi="Times New Roman"/>
          <w:sz w:val="28"/>
          <w:szCs w:val="28"/>
        </w:rPr>
        <w:t xml:space="preserve"> дитячі малюнки</w:t>
      </w:r>
      <w:r w:rsidRPr="00D46379">
        <w:rPr>
          <w:rFonts w:ascii="Times New Roman" w:hAnsi="Times New Roman"/>
          <w:sz w:val="28"/>
          <w:szCs w:val="28"/>
          <w:lang w:val="uk-UA"/>
        </w:rPr>
        <w:t>.</w:t>
      </w:r>
    </w:p>
    <w:p w:rsidR="00155C3B" w:rsidRPr="00D46379" w:rsidRDefault="00155C3B" w:rsidP="00A11599">
      <w:pPr>
        <w:spacing w:after="0" w:line="36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І. Самовираження до діяльності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Я всміхаюсь сонечку: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Здрастуй золоте!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квіточці: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Хай вона росте!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 всміхаюсь дощику: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Лийся, мов з відра.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Друзям посміхаюсь я: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Зичу всім добра.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Знає кожен з нас чудово:</w:t>
      </w:r>
      <w:r w:rsidRPr="00D46379">
        <w:rPr>
          <w:rFonts w:ascii="Times New Roman" w:hAnsi="Times New Roman"/>
          <w:sz w:val="28"/>
          <w:szCs w:val="28"/>
          <w:lang w:val="uk-UA"/>
        </w:rPr>
        <w:tab/>
      </w:r>
      <w:r w:rsidRPr="00D46379">
        <w:rPr>
          <w:rFonts w:ascii="Times New Roman" w:hAnsi="Times New Roman"/>
          <w:sz w:val="28"/>
          <w:szCs w:val="28"/>
          <w:lang w:val="uk-UA"/>
        </w:rPr>
        <w:tab/>
        <w:t>Треба рідну мову знати.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Не прожити нам без мови.                  А щоб гарно говорити –</w:t>
      </w:r>
    </w:p>
    <w:p w:rsidR="00155C3B" w:rsidRPr="00D46379" w:rsidRDefault="00155C3B" w:rsidP="00A11599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Щоб розумним і мудрим стати –        Треба рідну мову вчити.</w:t>
      </w:r>
    </w:p>
    <w:p w:rsidR="00155C3B" w:rsidRPr="00D46379" w:rsidRDefault="00155C3B" w:rsidP="00A11599">
      <w:pPr>
        <w:spacing w:after="0" w:line="360" w:lineRule="auto"/>
        <w:ind w:left="360" w:right="-5474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55C3B" w:rsidRPr="00D46379" w:rsidRDefault="00155C3B" w:rsidP="00A11599">
      <w:pPr>
        <w:spacing w:after="0" w:line="360" w:lineRule="auto"/>
        <w:ind w:left="360" w:right="-5294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       3. Робота над темою уроку</w:t>
      </w:r>
    </w:p>
    <w:p w:rsidR="00155C3B" w:rsidRPr="00D46379" w:rsidRDefault="00155C3B" w:rsidP="00A11599">
      <w:pPr>
        <w:spacing w:after="0" w:line="360" w:lineRule="auto"/>
        <w:ind w:left="360" w:right="-5294"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– Діти,  ми написали контрольну роботу.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ind w:left="360" w:right="-5294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Чому дехто з вас допустив помилки?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ind w:left="360" w:right="-5294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Які завдання нашого уроку?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ІІ. Локалізація утруднення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Проналізуйте і оцініть свою роботу.</w:t>
      </w:r>
    </w:p>
    <w:p w:rsidR="00155C3B" w:rsidRPr="00D46379" w:rsidRDefault="00155C3B" w:rsidP="00A11599">
      <w:pPr>
        <w:spacing w:before="240"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          (Учні аналізують свої помилки)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46379">
        <w:rPr>
          <w:rFonts w:ascii="Times New Roman" w:hAnsi="Times New Roman"/>
          <w:b/>
          <w:sz w:val="28"/>
          <w:szCs w:val="28"/>
        </w:rPr>
        <w:t>. Побудова проекту виходу з утруднення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Як будемо виправляти помилки?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Виправіть помилки в роботі самостійно з опорою на еталон.</w:t>
      </w: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1. Робота над помилками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Придумайте завдання, подібне до того, в якому допущено помилку.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Творча робота з учнями, які виконали роботу без помилок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Запишіть речення, визначте і підкресліть головні і другорядні члени речення і встановіть зв′язок слів у реченні.</w:t>
      </w: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Берізка причепурилась у зелене платтячко.</w:t>
      </w:r>
    </w:p>
    <w:p w:rsidR="00155C3B" w:rsidRPr="00D46379" w:rsidRDefault="00155C3B" w:rsidP="00A11599">
      <w:pPr>
        <w:spacing w:after="0" w:line="360" w:lineRule="auto"/>
        <w:ind w:left="-18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-18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        </w:t>
      </w:r>
      <w:r w:rsidRPr="00D46379">
        <w:rPr>
          <w:rFonts w:ascii="Times New Roman" w:hAnsi="Times New Roman"/>
          <w:b/>
          <w:sz w:val="28"/>
          <w:szCs w:val="28"/>
          <w:lang w:val="en-US"/>
        </w:rPr>
        <w:t>IY</w:t>
      </w:r>
      <w:r w:rsidRPr="00D46379">
        <w:rPr>
          <w:rFonts w:ascii="Times New Roman" w:hAnsi="Times New Roman"/>
          <w:b/>
          <w:sz w:val="28"/>
          <w:szCs w:val="28"/>
        </w:rPr>
        <w:t>.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b/>
          <w:sz w:val="28"/>
          <w:szCs w:val="28"/>
        </w:rPr>
        <w:t>Узагальнення утруднення у зовнішньому мовленні</w:t>
      </w:r>
    </w:p>
    <w:p w:rsidR="00155C3B" w:rsidRPr="00D46379" w:rsidRDefault="00155C3B" w:rsidP="00A11599">
      <w:pPr>
        <w:spacing w:after="0" w:line="360" w:lineRule="auto"/>
        <w:ind w:left="-18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Типовою помилкою у контрольній роботі було встановлення зв′язку слів у реченні.</w:t>
      </w:r>
    </w:p>
    <w:p w:rsidR="00155C3B" w:rsidRPr="00D46379" w:rsidRDefault="00155C3B" w:rsidP="00A11599">
      <w:pPr>
        <w:spacing w:after="0" w:line="360" w:lineRule="auto"/>
        <w:ind w:left="-360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- Як встановлювати зв′язок слів у реченні?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uk-UA"/>
        </w:rPr>
      </w:pPr>
      <w:r w:rsidRPr="00827F0F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_x0000_i1050" type="#_x0000_t75" style="width:340.5pt;height:160.5pt;visibility:visible">
            <v:imagedata r:id="rId121" o:title=""/>
          </v:shape>
        </w:pic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- Найголовніші слова підмет і присудок. Ставимо питання від підмета до присудка. А потім від них до інших слів у реченні.</w:t>
      </w:r>
    </w:p>
    <w:p w:rsidR="00155C3B" w:rsidRPr="00D46379" w:rsidRDefault="00155C3B" w:rsidP="00A11599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Y</w:t>
      </w:r>
      <w:r w:rsidRPr="00D46379">
        <w:rPr>
          <w:rFonts w:ascii="Times New Roman" w:hAnsi="Times New Roman"/>
          <w:b/>
          <w:sz w:val="28"/>
          <w:szCs w:val="28"/>
        </w:rPr>
        <w:t>. Самост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b/>
          <w:sz w:val="28"/>
          <w:szCs w:val="28"/>
        </w:rPr>
        <w:t xml:space="preserve">йна робота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b/>
          <w:sz w:val="28"/>
          <w:szCs w:val="28"/>
        </w:rPr>
        <w:t>з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самоперевіркою за еталоном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 xml:space="preserve">1. </w:t>
      </w:r>
      <w:r w:rsidRPr="00D46379">
        <w:rPr>
          <w:rFonts w:ascii="Times New Roman" w:hAnsi="Times New Roman"/>
          <w:i/>
          <w:sz w:val="28"/>
          <w:szCs w:val="28"/>
        </w:rPr>
        <w:t>Самост</w:t>
      </w:r>
      <w:r w:rsidRPr="00D46379">
        <w:rPr>
          <w:rFonts w:ascii="Times New Roman" w:hAnsi="Times New Roman"/>
          <w:i/>
          <w:sz w:val="28"/>
          <w:szCs w:val="28"/>
          <w:lang w:val="uk-UA"/>
        </w:rPr>
        <w:t>і</w:t>
      </w:r>
      <w:r w:rsidRPr="00D46379">
        <w:rPr>
          <w:rFonts w:ascii="Times New Roman" w:hAnsi="Times New Roman"/>
          <w:i/>
          <w:sz w:val="28"/>
          <w:szCs w:val="28"/>
        </w:rPr>
        <w:t>йна робота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1) Допиши твердження.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 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>Група слів, які виражають закінчену думку, називаємо … .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2) Вкажи межі речень. Запиши їх.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</w:t>
      </w: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По шляху біжать жваві струмочки вони весело про шось гомонять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3) Визнач у реченні головні члени речення.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Жвава білочка стрибає по гілках.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 xml:space="preserve">□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а)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жвава білочка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;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>□</w:t>
      </w:r>
      <w:r w:rsidRPr="00D4637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б) 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>білочка стрибає;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>□</w:t>
      </w:r>
      <w:r w:rsidRPr="00D4637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>в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)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стрибає по гілках.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4) Склади і запиши речення зі словом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діти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5) Удоскональ речення.</w:t>
      </w:r>
      <w:r w:rsidRPr="00D46379">
        <w:rPr>
          <w:rFonts w:ascii="Times New Roman" w:hAnsi="Times New Roman"/>
          <w:sz w:val="28"/>
          <w:szCs w:val="28"/>
          <w:lang w:val="uk-UA" w:eastAsia="ru-RU"/>
        </w:rPr>
        <w:t xml:space="preserve">      </w:t>
      </w: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Веселі діти про щось весело говорили</w:t>
      </w:r>
      <w:r w:rsidRPr="00D4637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6. Встанови зв'язок слів у реченні. 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D46379">
        <w:rPr>
          <w:rFonts w:ascii="Times New Roman" w:hAnsi="Times New Roman"/>
          <w:i/>
          <w:iCs/>
          <w:sz w:val="28"/>
          <w:szCs w:val="28"/>
          <w:lang w:val="uk-UA"/>
        </w:rPr>
        <w:t>Пливуть біленькі хмарки</w:t>
      </w:r>
      <w:r w:rsidRPr="00D46379">
        <w:rPr>
          <w:rFonts w:ascii="Times New Roman" w:hAnsi="Times New Roman"/>
          <w:bCs/>
          <w:i/>
          <w:sz w:val="28"/>
          <w:szCs w:val="28"/>
        </w:rPr>
        <w:t>.</w:t>
      </w:r>
    </w:p>
    <w:p w:rsidR="00155C3B" w:rsidRPr="00D46379" w:rsidRDefault="00155C3B" w:rsidP="00A11599">
      <w:pPr>
        <w:spacing w:after="0" w:line="360" w:lineRule="auto"/>
        <w:ind w:firstLine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2. Перевірний еталон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1) Допиши твердження.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          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Група слів, які виражають закінчену думку, називаємо реченням. 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2) Вкажи межі речень. Запиши їх.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</w:t>
      </w: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По шляху біжать жваві струмочки. Вони весело про шось гомонять.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3) Визнач у реченні головні члени речення.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Жвава білочка стрибає по гілках.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color w:val="000000"/>
          <w:sz w:val="28"/>
          <w:szCs w:val="28"/>
        </w:rPr>
        <w:t>□</w:t>
      </w:r>
      <w:r w:rsidRPr="00D4637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 xml:space="preserve">б) 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>білочка стрибає;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  <w:lang w:val="uk-UA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4) Склади і запиши речення зі словом</w:t>
      </w:r>
      <w:r w:rsidRPr="00D46379">
        <w:rPr>
          <w:rFonts w:ascii="Times New Roman" w:hAnsi="Times New Roman"/>
          <w:iCs/>
          <w:color w:val="000000"/>
          <w:sz w:val="28"/>
          <w:szCs w:val="28"/>
          <w:lang w:val="uk-UA"/>
        </w:rPr>
        <w:t xml:space="preserve"> діти</w:t>
      </w:r>
      <w:r w:rsidRPr="00D46379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Діти поспішають до школи.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46379">
        <w:rPr>
          <w:rFonts w:ascii="Times New Roman" w:hAnsi="Times New Roman"/>
          <w:color w:val="000000"/>
          <w:sz w:val="28"/>
          <w:szCs w:val="28"/>
        </w:rPr>
        <w:t>5) Удоскональ речення.</w:t>
      </w:r>
      <w:r w:rsidRPr="00D46379">
        <w:rPr>
          <w:rFonts w:ascii="Times New Roman" w:hAnsi="Times New Roman"/>
          <w:sz w:val="28"/>
          <w:szCs w:val="28"/>
          <w:lang w:val="uk-UA" w:eastAsia="ru-RU"/>
        </w:rPr>
        <w:t xml:space="preserve">        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379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D46379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Щасливі діти про щось весело говорили</w:t>
      </w:r>
      <w:r w:rsidRPr="00D4637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6379">
        <w:rPr>
          <w:rFonts w:ascii="Times New Roman" w:hAnsi="Times New Roman"/>
          <w:sz w:val="28"/>
          <w:szCs w:val="28"/>
        </w:rPr>
        <w:t xml:space="preserve">6. Встанови зв'язок слів у реченні. 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iCs/>
          <w:sz w:val="28"/>
          <w:szCs w:val="28"/>
          <w:lang w:val="uk-UA"/>
        </w:rPr>
        <w:t>Пливуть біленькі хмарки</w:t>
      </w:r>
      <w:r w:rsidRPr="00D46379">
        <w:rPr>
          <w:rFonts w:ascii="Times New Roman" w:hAnsi="Times New Roman"/>
          <w:bCs/>
          <w:i/>
          <w:sz w:val="28"/>
          <w:szCs w:val="28"/>
        </w:rPr>
        <w:t>.</w:t>
      </w:r>
      <w:r w:rsidRPr="00D46379">
        <w:rPr>
          <w:rFonts w:ascii="Times New Roman" w:hAnsi="Times New Roman"/>
          <w:bCs/>
          <w:sz w:val="28"/>
          <w:szCs w:val="28"/>
          <w:lang w:val="uk-UA"/>
        </w:rPr>
        <w:t xml:space="preserve">   Хмарки (що роблять?) пливуть;</w:t>
      </w:r>
    </w:p>
    <w:p w:rsidR="00155C3B" w:rsidRPr="00D46379" w:rsidRDefault="00155C3B" w:rsidP="00A1159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46379">
        <w:rPr>
          <w:rFonts w:ascii="Times New Roman" w:hAnsi="Times New Roman"/>
          <w:bCs/>
          <w:sz w:val="28"/>
          <w:szCs w:val="28"/>
          <w:lang w:val="uk-UA"/>
        </w:rPr>
        <w:t>Хмарки (які?) біленькі.</w:t>
      </w:r>
    </w:p>
    <w:p w:rsidR="00155C3B" w:rsidRPr="00D46379" w:rsidRDefault="00155C3B" w:rsidP="00A11599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Фізкультхвилинка (музична)</w:t>
      </w:r>
    </w:p>
    <w:p w:rsidR="00155C3B" w:rsidRPr="00D46379" w:rsidRDefault="00155C3B" w:rsidP="00A11599">
      <w:pPr>
        <w:spacing w:line="360" w:lineRule="auto"/>
        <w:jc w:val="both"/>
        <w:outlineLvl w:val="0"/>
        <w:rPr>
          <w:rFonts w:ascii="Times New Roman" w:hAnsi="Times New Roman"/>
          <w:bCs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.</w:t>
      </w:r>
      <w:r w:rsidRPr="00D46379">
        <w:rPr>
          <w:rFonts w:ascii="Times New Roman" w:hAnsi="Times New Roman"/>
          <w:b/>
          <w:sz w:val="28"/>
          <w:szCs w:val="28"/>
        </w:rPr>
        <w:t xml:space="preserve"> Включення у систему знань і повторення</w:t>
      </w:r>
    </w:p>
    <w:p w:rsidR="00155C3B" w:rsidRPr="00D46379" w:rsidRDefault="00155C3B" w:rsidP="00A11599">
      <w:pPr>
        <w:numPr>
          <w:ilvl w:val="0"/>
          <w:numId w:val="36"/>
        </w:num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Робота в групах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Запишіть речення, визначте і підкресліть головні і другорядні члени речення і встановіть зв′язок слів у реченні.</w:t>
      </w:r>
    </w:p>
    <w:p w:rsidR="00155C3B" w:rsidRPr="00D46379" w:rsidRDefault="00155C3B" w:rsidP="00A11599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Майнула білка пухнастим хвостиком.</w:t>
      </w:r>
    </w:p>
    <w:p w:rsidR="00155C3B" w:rsidRPr="00D46379" w:rsidRDefault="00155C3B" w:rsidP="00A11599">
      <w:pPr>
        <w:numPr>
          <w:ilvl w:val="0"/>
          <w:numId w:val="36"/>
        </w:num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D46379">
        <w:rPr>
          <w:rFonts w:ascii="Times New Roman" w:hAnsi="Times New Roman"/>
          <w:i/>
          <w:sz w:val="28"/>
          <w:szCs w:val="28"/>
          <w:lang w:val="uk-UA"/>
        </w:rPr>
        <w:t>Перевірка виконаної роботи</w:t>
      </w:r>
    </w:p>
    <w:p w:rsidR="00155C3B" w:rsidRPr="00D46379" w:rsidRDefault="00155C3B" w:rsidP="00A11599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D46379">
        <w:rPr>
          <w:rFonts w:ascii="Times New Roman" w:hAnsi="Times New Roman"/>
          <w:b/>
          <w:sz w:val="28"/>
          <w:szCs w:val="28"/>
          <w:lang w:val="en-US"/>
        </w:rPr>
        <w:t>YIII</w:t>
      </w:r>
      <w:r w:rsidRPr="00D46379">
        <w:rPr>
          <w:rFonts w:ascii="Times New Roman" w:hAnsi="Times New Roman"/>
          <w:b/>
          <w:sz w:val="28"/>
          <w:szCs w:val="28"/>
        </w:rPr>
        <w:t xml:space="preserve">. 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Рефлексія діяльності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Чому допускали помилки?</w:t>
      </w:r>
    </w:p>
    <w:p w:rsidR="00155C3B" w:rsidRPr="00D46379" w:rsidRDefault="00155C3B" w:rsidP="00A11599">
      <w:pPr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Що потрібно знати, щоб не допускати помилок?</w:t>
      </w:r>
    </w:p>
    <w:p w:rsidR="00155C3B" w:rsidRPr="00D46379" w:rsidRDefault="00155C3B" w:rsidP="00A7309F">
      <w:pPr>
        <w:spacing w:line="360" w:lineRule="auto"/>
        <w:ind w:left="540" w:right="540" w:firstLine="540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en-US"/>
        </w:rPr>
        <w:t>C</w:t>
      </w:r>
      <w:r w:rsidRPr="00D46379">
        <w:rPr>
          <w:rFonts w:ascii="Times New Roman" w:hAnsi="Times New Roman"/>
          <w:b/>
          <w:sz w:val="28"/>
          <w:szCs w:val="28"/>
          <w:lang w:val="uk-UA"/>
        </w:rPr>
        <w:t>писок використаної літератури: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1. Програма початкової школи  з української мови . 2 – 4 класи. -  Суми: ТОВ НВП «Росток А. В. Т.»; 2010.- с. 49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2. Матриці уроків за діяльнісною технологією.- Суми : ТОВ НВП «Росток А. В. Т.» ; 2011- с. 3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3. Кальчук  М. І.,</w:t>
      </w:r>
      <w:r w:rsidRPr="00D46379">
        <w:rPr>
          <w:rFonts w:ascii="Times New Roman" w:hAnsi="Times New Roman"/>
          <w:sz w:val="28"/>
          <w:szCs w:val="28"/>
        </w:rPr>
        <w:t xml:space="preserve"> </w:t>
      </w:r>
      <w:r w:rsidRPr="00D46379">
        <w:rPr>
          <w:rFonts w:ascii="Times New Roman" w:hAnsi="Times New Roman"/>
          <w:sz w:val="28"/>
          <w:szCs w:val="28"/>
          <w:lang w:val="uk-UA"/>
        </w:rPr>
        <w:t>Кучинський М. В. Українська мова . 2 клас. 4 частина. - Суми: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ТОВ «Торговий дім «Папірус»; 2010.- с. 3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D46379">
        <w:rPr>
          <w:rFonts w:ascii="Times New Roman" w:hAnsi="Times New Roman"/>
          <w:sz w:val="28"/>
          <w:szCs w:val="28"/>
        </w:rPr>
        <w:t>Кальчук М. І.,</w:t>
      </w:r>
      <w:r w:rsidRPr="00D4637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6379">
        <w:rPr>
          <w:rFonts w:ascii="Times New Roman" w:hAnsi="Times New Roman"/>
          <w:sz w:val="28"/>
          <w:szCs w:val="28"/>
        </w:rPr>
        <w:t xml:space="preserve">Омельченко Н. </w:t>
      </w:r>
      <w:r w:rsidRPr="00D46379">
        <w:rPr>
          <w:rFonts w:ascii="Times New Roman" w:hAnsi="Times New Roman"/>
          <w:sz w:val="28"/>
          <w:szCs w:val="28"/>
          <w:lang w:val="uk-UA"/>
        </w:rPr>
        <w:t>М. Самостійні та контрольні роботи з української мови для початкової школи. 2 клас. Варіант 1. – С.: ТОВ ∕ НВП «Росток А. В. Т.»;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2010. – с. 47</w:t>
      </w: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D46379">
        <w:rPr>
          <w:rFonts w:ascii="Times New Roman" w:hAnsi="Times New Roman"/>
          <w:b/>
          <w:sz w:val="28"/>
          <w:szCs w:val="28"/>
          <w:lang w:val="uk-UA"/>
        </w:rPr>
        <w:t>З ресурсів інтернету:</w:t>
      </w:r>
    </w:p>
    <w:p w:rsidR="00155C3B" w:rsidRPr="00D46379" w:rsidRDefault="00155C3B" w:rsidP="00A1159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Сайти з малюнками: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blogspot.es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clipproject.info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koipkro.kostroma.ru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liveinternet.ru</w:t>
      </w:r>
    </w:p>
    <w:p w:rsidR="00155C3B" w:rsidRPr="00D46379" w:rsidRDefault="00155C3B" w:rsidP="00A115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 xml:space="preserve">        </w:t>
      </w:r>
      <w:hyperlink r:id="rId158" w:history="1">
        <w:r w:rsidRPr="00D46379">
          <w:rPr>
            <w:rStyle w:val="Hyperlink"/>
            <w:rFonts w:ascii="Times New Roman" w:hAnsi="Times New Roman"/>
            <w:sz w:val="28"/>
            <w:szCs w:val="28"/>
            <w:lang w:val="uk-UA"/>
          </w:rPr>
          <w:t>shkolanakuhne.ru</w:t>
        </w:r>
      </w:hyperlink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ucoz.ru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46379">
        <w:rPr>
          <w:rFonts w:ascii="Times New Roman" w:hAnsi="Times New Roman"/>
          <w:sz w:val="28"/>
          <w:szCs w:val="28"/>
          <w:lang w:val="uk-UA"/>
        </w:rPr>
        <w:t>wordpress.com</w:t>
      </w:r>
    </w:p>
    <w:p w:rsidR="00155C3B" w:rsidRPr="00D46379" w:rsidRDefault="00155C3B" w:rsidP="00A115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3780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left="567"/>
        <w:outlineLvl w:val="0"/>
        <w:rPr>
          <w:rFonts w:ascii="Times New Roman" w:hAnsi="Times New Roman"/>
          <w:i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  <w:sectPr w:rsidR="00155C3B" w:rsidRPr="00D46379" w:rsidSect="00D46379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D4637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Pr="00A11599" w:rsidRDefault="00155C3B" w:rsidP="00A11599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Default="00155C3B" w:rsidP="00930600">
      <w:pPr>
        <w:rPr>
          <w:sz w:val="28"/>
          <w:lang w:val="uk-UA"/>
        </w:rPr>
      </w:pPr>
    </w:p>
    <w:p w:rsidR="00155C3B" w:rsidRPr="00C26B78" w:rsidRDefault="00155C3B" w:rsidP="00930600">
      <w:pPr>
        <w:rPr>
          <w:sz w:val="28"/>
          <w:lang w:val="uk-UA"/>
        </w:rPr>
      </w:pPr>
    </w:p>
    <w:sectPr w:rsidR="00155C3B" w:rsidRPr="00C26B78" w:rsidSect="00D46379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C3B" w:rsidRDefault="00155C3B" w:rsidP="00477F3A">
      <w:pPr>
        <w:spacing w:after="0" w:line="240" w:lineRule="auto"/>
      </w:pPr>
      <w:r>
        <w:separator/>
      </w:r>
    </w:p>
  </w:endnote>
  <w:endnote w:type="continuationSeparator" w:id="1">
    <w:p w:rsidR="00155C3B" w:rsidRDefault="00155C3B" w:rsidP="00477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C3B" w:rsidRDefault="00155C3B">
    <w:pPr>
      <w:pStyle w:val="Footer"/>
      <w:jc w:val="right"/>
    </w:pPr>
    <w:fldSimple w:instr="PAGE   \* MERGEFORMAT">
      <w:r>
        <w:rPr>
          <w:noProof/>
        </w:rPr>
        <w:t>14</w:t>
      </w:r>
    </w:fldSimple>
  </w:p>
  <w:p w:rsidR="00155C3B" w:rsidRDefault="00155C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C3B" w:rsidRDefault="00155C3B" w:rsidP="00477F3A">
      <w:pPr>
        <w:spacing w:after="0" w:line="240" w:lineRule="auto"/>
      </w:pPr>
      <w:r>
        <w:separator/>
      </w:r>
    </w:p>
  </w:footnote>
  <w:footnote w:type="continuationSeparator" w:id="1">
    <w:p w:rsidR="00155C3B" w:rsidRDefault="00155C3B" w:rsidP="00477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3981164"/>
    <w:multiLevelType w:val="hybridMultilevel"/>
    <w:tmpl w:val="D362F9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0E416D"/>
    <w:multiLevelType w:val="hybridMultilevel"/>
    <w:tmpl w:val="00122C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845DE4"/>
    <w:multiLevelType w:val="hybridMultilevel"/>
    <w:tmpl w:val="8408CF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8B2ECD"/>
    <w:multiLevelType w:val="hybridMultilevel"/>
    <w:tmpl w:val="654802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D24306"/>
    <w:multiLevelType w:val="hybridMultilevel"/>
    <w:tmpl w:val="C85CFF94"/>
    <w:lvl w:ilvl="0" w:tplc="77126C50">
      <w:start w:val="1"/>
      <w:numFmt w:val="upperRoman"/>
      <w:lvlText w:val="%1."/>
      <w:lvlJc w:val="left"/>
      <w:pPr>
        <w:ind w:left="128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FB507F9"/>
    <w:multiLevelType w:val="hybridMultilevel"/>
    <w:tmpl w:val="967CABC4"/>
    <w:lvl w:ilvl="0" w:tplc="623645D6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21AD25B8"/>
    <w:multiLevelType w:val="hybridMultilevel"/>
    <w:tmpl w:val="36466B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BB4335"/>
    <w:multiLevelType w:val="hybridMultilevel"/>
    <w:tmpl w:val="45845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147709"/>
    <w:multiLevelType w:val="hybridMultilevel"/>
    <w:tmpl w:val="8DCA1A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3C5B4C"/>
    <w:multiLevelType w:val="hybridMultilevel"/>
    <w:tmpl w:val="8A6CF8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CE44575"/>
    <w:multiLevelType w:val="hybridMultilevel"/>
    <w:tmpl w:val="88F00730"/>
    <w:lvl w:ilvl="0" w:tplc="CDD297B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3D5B066D"/>
    <w:multiLevelType w:val="hybridMultilevel"/>
    <w:tmpl w:val="7AF815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F723B94"/>
    <w:multiLevelType w:val="hybridMultilevel"/>
    <w:tmpl w:val="C5CE13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12E5552"/>
    <w:multiLevelType w:val="hybridMultilevel"/>
    <w:tmpl w:val="EED4B8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5C3D26"/>
    <w:multiLevelType w:val="hybridMultilevel"/>
    <w:tmpl w:val="40C64E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5534834"/>
    <w:multiLevelType w:val="hybridMultilevel"/>
    <w:tmpl w:val="0862143E"/>
    <w:lvl w:ilvl="0" w:tplc="984AC758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45DA7071"/>
    <w:multiLevelType w:val="hybridMultilevel"/>
    <w:tmpl w:val="8E70ED88"/>
    <w:lvl w:ilvl="0" w:tplc="81B80434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81412E"/>
    <w:multiLevelType w:val="hybridMultilevel"/>
    <w:tmpl w:val="98AEC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E5306F8"/>
    <w:multiLevelType w:val="hybridMultilevel"/>
    <w:tmpl w:val="981E553E"/>
    <w:lvl w:ilvl="0" w:tplc="B9BABC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>
    <w:nsid w:val="4EDA5500"/>
    <w:multiLevelType w:val="hybridMultilevel"/>
    <w:tmpl w:val="979A6438"/>
    <w:lvl w:ilvl="0" w:tplc="BB006B5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F123324"/>
    <w:multiLevelType w:val="hybridMultilevel"/>
    <w:tmpl w:val="B12C81F4"/>
    <w:lvl w:ilvl="0" w:tplc="515479C4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54DF2F02"/>
    <w:multiLevelType w:val="hybridMultilevel"/>
    <w:tmpl w:val="DF4ABD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7070015"/>
    <w:multiLevelType w:val="hybridMultilevel"/>
    <w:tmpl w:val="0ADE3528"/>
    <w:lvl w:ilvl="0" w:tplc="C206D7A8">
      <w:start w:val="1"/>
      <w:numFmt w:val="upperRoman"/>
      <w:lvlText w:val="%1."/>
      <w:lvlJc w:val="left"/>
      <w:pPr>
        <w:tabs>
          <w:tab w:val="num" w:pos="660"/>
        </w:tabs>
        <w:ind w:left="660" w:hanging="72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  <w:rPr>
        <w:rFonts w:cs="Times New Roman"/>
      </w:rPr>
    </w:lvl>
  </w:abstractNum>
  <w:abstractNum w:abstractNumId="24">
    <w:nsid w:val="5EF475D2"/>
    <w:multiLevelType w:val="hybridMultilevel"/>
    <w:tmpl w:val="E35268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2716615"/>
    <w:multiLevelType w:val="hybridMultilevel"/>
    <w:tmpl w:val="32F402FA"/>
    <w:lvl w:ilvl="0" w:tplc="FA7892DA">
      <w:numFmt w:val="bullet"/>
      <w:lvlText w:val="-"/>
      <w:lvlJc w:val="left"/>
      <w:pPr>
        <w:tabs>
          <w:tab w:val="num" w:pos="1317"/>
        </w:tabs>
        <w:ind w:left="1317" w:hanging="75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6">
    <w:nsid w:val="67D8191A"/>
    <w:multiLevelType w:val="hybridMultilevel"/>
    <w:tmpl w:val="5954568E"/>
    <w:lvl w:ilvl="0" w:tplc="AC5AA25E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6A840FFB"/>
    <w:multiLevelType w:val="hybridMultilevel"/>
    <w:tmpl w:val="367A4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957C70"/>
    <w:multiLevelType w:val="hybridMultilevel"/>
    <w:tmpl w:val="1B06FB82"/>
    <w:lvl w:ilvl="0" w:tplc="EEC245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F0B39B5"/>
    <w:multiLevelType w:val="hybridMultilevel"/>
    <w:tmpl w:val="D102DA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9304D8"/>
    <w:multiLevelType w:val="hybridMultilevel"/>
    <w:tmpl w:val="C1E2A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30319FA"/>
    <w:multiLevelType w:val="hybridMultilevel"/>
    <w:tmpl w:val="6908D4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880628"/>
    <w:multiLevelType w:val="hybridMultilevel"/>
    <w:tmpl w:val="141CFD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8C1629"/>
    <w:multiLevelType w:val="hybridMultilevel"/>
    <w:tmpl w:val="C2083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BE3020C"/>
    <w:multiLevelType w:val="hybridMultilevel"/>
    <w:tmpl w:val="8A20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D5624ED"/>
    <w:multiLevelType w:val="hybridMultilevel"/>
    <w:tmpl w:val="8D6AC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29"/>
  </w:num>
  <w:num w:numId="4">
    <w:abstractNumId w:val="31"/>
  </w:num>
  <w:num w:numId="5">
    <w:abstractNumId w:val="34"/>
  </w:num>
  <w:num w:numId="6">
    <w:abstractNumId w:val="4"/>
  </w:num>
  <w:num w:numId="7">
    <w:abstractNumId w:val="28"/>
  </w:num>
  <w:num w:numId="8">
    <w:abstractNumId w:val="20"/>
  </w:num>
  <w:num w:numId="9">
    <w:abstractNumId w:val="25"/>
  </w:num>
  <w:num w:numId="10">
    <w:abstractNumId w:val="1"/>
  </w:num>
  <w:num w:numId="11">
    <w:abstractNumId w:val="2"/>
  </w:num>
  <w:num w:numId="12">
    <w:abstractNumId w:val="12"/>
  </w:num>
  <w:num w:numId="13">
    <w:abstractNumId w:val="14"/>
  </w:num>
  <w:num w:numId="14">
    <w:abstractNumId w:val="3"/>
  </w:num>
  <w:num w:numId="15">
    <w:abstractNumId w:val="10"/>
  </w:num>
  <w:num w:numId="16">
    <w:abstractNumId w:val="24"/>
  </w:num>
  <w:num w:numId="17">
    <w:abstractNumId w:val="35"/>
  </w:num>
  <w:num w:numId="18">
    <w:abstractNumId w:val="9"/>
  </w:num>
  <w:num w:numId="19">
    <w:abstractNumId w:val="13"/>
  </w:num>
  <w:num w:numId="20">
    <w:abstractNumId w:val="30"/>
  </w:num>
  <w:num w:numId="21">
    <w:abstractNumId w:val="7"/>
  </w:num>
  <w:num w:numId="22">
    <w:abstractNumId w:val="6"/>
  </w:num>
  <w:num w:numId="23">
    <w:abstractNumId w:val="22"/>
  </w:num>
  <w:num w:numId="24">
    <w:abstractNumId w:val="26"/>
  </w:num>
  <w:num w:numId="25">
    <w:abstractNumId w:val="18"/>
  </w:num>
  <w:num w:numId="26">
    <w:abstractNumId w:val="33"/>
  </w:num>
  <w:num w:numId="27">
    <w:abstractNumId w:val="15"/>
  </w:num>
  <w:num w:numId="28">
    <w:abstractNumId w:val="27"/>
  </w:num>
  <w:num w:numId="29">
    <w:abstractNumId w:val="16"/>
  </w:num>
  <w:num w:numId="30">
    <w:abstractNumId w:val="11"/>
  </w:num>
  <w:num w:numId="31">
    <w:abstractNumId w:val="0"/>
  </w:num>
  <w:num w:numId="32">
    <w:abstractNumId w:val="5"/>
  </w:num>
  <w:num w:numId="33">
    <w:abstractNumId w:val="8"/>
  </w:num>
  <w:num w:numId="34">
    <w:abstractNumId w:val="23"/>
  </w:num>
  <w:num w:numId="35">
    <w:abstractNumId w:val="21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317B"/>
    <w:rsid w:val="000011E5"/>
    <w:rsid w:val="000358BD"/>
    <w:rsid w:val="00045A34"/>
    <w:rsid w:val="00054F70"/>
    <w:rsid w:val="00061C52"/>
    <w:rsid w:val="0006416F"/>
    <w:rsid w:val="00073913"/>
    <w:rsid w:val="00081D64"/>
    <w:rsid w:val="000820CE"/>
    <w:rsid w:val="00082480"/>
    <w:rsid w:val="0008455E"/>
    <w:rsid w:val="00086C4D"/>
    <w:rsid w:val="000A4BDB"/>
    <w:rsid w:val="000A76D8"/>
    <w:rsid w:val="000B744E"/>
    <w:rsid w:val="000C17F6"/>
    <w:rsid w:val="000C2030"/>
    <w:rsid w:val="000D23C3"/>
    <w:rsid w:val="000D5B2A"/>
    <w:rsid w:val="000E40E0"/>
    <w:rsid w:val="00103728"/>
    <w:rsid w:val="001277F5"/>
    <w:rsid w:val="00155C3B"/>
    <w:rsid w:val="00163924"/>
    <w:rsid w:val="00190D62"/>
    <w:rsid w:val="001B14EB"/>
    <w:rsid w:val="001C1EB6"/>
    <w:rsid w:val="001D21F6"/>
    <w:rsid w:val="001E16D4"/>
    <w:rsid w:val="001E2BFA"/>
    <w:rsid w:val="001F4012"/>
    <w:rsid w:val="00216027"/>
    <w:rsid w:val="0021632B"/>
    <w:rsid w:val="00222613"/>
    <w:rsid w:val="00223949"/>
    <w:rsid w:val="00227B89"/>
    <w:rsid w:val="00246DBF"/>
    <w:rsid w:val="00266B09"/>
    <w:rsid w:val="00271B5A"/>
    <w:rsid w:val="002749F9"/>
    <w:rsid w:val="00277D64"/>
    <w:rsid w:val="002A6FB4"/>
    <w:rsid w:val="002B1237"/>
    <w:rsid w:val="002B1630"/>
    <w:rsid w:val="002D2042"/>
    <w:rsid w:val="002E3BEC"/>
    <w:rsid w:val="002F36BD"/>
    <w:rsid w:val="003323B4"/>
    <w:rsid w:val="0033580F"/>
    <w:rsid w:val="003460AF"/>
    <w:rsid w:val="00350E6D"/>
    <w:rsid w:val="00350F49"/>
    <w:rsid w:val="00353A0F"/>
    <w:rsid w:val="0036089A"/>
    <w:rsid w:val="0037480C"/>
    <w:rsid w:val="00394530"/>
    <w:rsid w:val="003A3316"/>
    <w:rsid w:val="003A5387"/>
    <w:rsid w:val="003C41ED"/>
    <w:rsid w:val="003C58DC"/>
    <w:rsid w:val="00406333"/>
    <w:rsid w:val="004243D7"/>
    <w:rsid w:val="0043314C"/>
    <w:rsid w:val="0044049F"/>
    <w:rsid w:val="004430AA"/>
    <w:rsid w:val="00477F3A"/>
    <w:rsid w:val="00497671"/>
    <w:rsid w:val="004A1975"/>
    <w:rsid w:val="004A4FE6"/>
    <w:rsid w:val="004B0DC2"/>
    <w:rsid w:val="004B46DB"/>
    <w:rsid w:val="004B7585"/>
    <w:rsid w:val="004C4931"/>
    <w:rsid w:val="0050245E"/>
    <w:rsid w:val="00505B5B"/>
    <w:rsid w:val="00547C80"/>
    <w:rsid w:val="00551887"/>
    <w:rsid w:val="005549E4"/>
    <w:rsid w:val="0058230B"/>
    <w:rsid w:val="005A0D4A"/>
    <w:rsid w:val="005A110A"/>
    <w:rsid w:val="005B29C7"/>
    <w:rsid w:val="005C4F4B"/>
    <w:rsid w:val="005E0075"/>
    <w:rsid w:val="005E2EE2"/>
    <w:rsid w:val="005E54D9"/>
    <w:rsid w:val="00613B28"/>
    <w:rsid w:val="00613BCB"/>
    <w:rsid w:val="006246C1"/>
    <w:rsid w:val="00642231"/>
    <w:rsid w:val="006618FA"/>
    <w:rsid w:val="00675D8C"/>
    <w:rsid w:val="006B6DFA"/>
    <w:rsid w:val="00700687"/>
    <w:rsid w:val="00703707"/>
    <w:rsid w:val="007116D4"/>
    <w:rsid w:val="007172DB"/>
    <w:rsid w:val="00733481"/>
    <w:rsid w:val="00734FF0"/>
    <w:rsid w:val="00742EE8"/>
    <w:rsid w:val="00744204"/>
    <w:rsid w:val="00787180"/>
    <w:rsid w:val="007A3E51"/>
    <w:rsid w:val="007A406D"/>
    <w:rsid w:val="007B4972"/>
    <w:rsid w:val="007D4E86"/>
    <w:rsid w:val="007E0F1C"/>
    <w:rsid w:val="007F6ACC"/>
    <w:rsid w:val="00811500"/>
    <w:rsid w:val="008151B1"/>
    <w:rsid w:val="00820C9D"/>
    <w:rsid w:val="00822B9A"/>
    <w:rsid w:val="00827F0F"/>
    <w:rsid w:val="0084711C"/>
    <w:rsid w:val="008929A7"/>
    <w:rsid w:val="0089643B"/>
    <w:rsid w:val="008A11F2"/>
    <w:rsid w:val="008C16BC"/>
    <w:rsid w:val="008D358C"/>
    <w:rsid w:val="008E506F"/>
    <w:rsid w:val="008F5A3C"/>
    <w:rsid w:val="0092134C"/>
    <w:rsid w:val="00923DAC"/>
    <w:rsid w:val="00923E22"/>
    <w:rsid w:val="00927917"/>
    <w:rsid w:val="00930600"/>
    <w:rsid w:val="0097660E"/>
    <w:rsid w:val="009935DD"/>
    <w:rsid w:val="009A5058"/>
    <w:rsid w:val="009A5572"/>
    <w:rsid w:val="009D2F6B"/>
    <w:rsid w:val="009D44C2"/>
    <w:rsid w:val="009D5ABD"/>
    <w:rsid w:val="009E11E2"/>
    <w:rsid w:val="009E6C2D"/>
    <w:rsid w:val="009F3115"/>
    <w:rsid w:val="00A058BE"/>
    <w:rsid w:val="00A060BA"/>
    <w:rsid w:val="00A11599"/>
    <w:rsid w:val="00A11A96"/>
    <w:rsid w:val="00A11E0D"/>
    <w:rsid w:val="00A12EF6"/>
    <w:rsid w:val="00A171C9"/>
    <w:rsid w:val="00A24761"/>
    <w:rsid w:val="00A40751"/>
    <w:rsid w:val="00A40806"/>
    <w:rsid w:val="00A40AD3"/>
    <w:rsid w:val="00A43FFD"/>
    <w:rsid w:val="00A453AA"/>
    <w:rsid w:val="00A479F4"/>
    <w:rsid w:val="00A53BA0"/>
    <w:rsid w:val="00A7309F"/>
    <w:rsid w:val="00A77B4C"/>
    <w:rsid w:val="00AC785E"/>
    <w:rsid w:val="00AD3539"/>
    <w:rsid w:val="00AE1FCE"/>
    <w:rsid w:val="00AE44E3"/>
    <w:rsid w:val="00AE5BD7"/>
    <w:rsid w:val="00AF4272"/>
    <w:rsid w:val="00B22948"/>
    <w:rsid w:val="00B409D1"/>
    <w:rsid w:val="00B46B7B"/>
    <w:rsid w:val="00B65865"/>
    <w:rsid w:val="00B662F4"/>
    <w:rsid w:val="00B87A11"/>
    <w:rsid w:val="00B914D4"/>
    <w:rsid w:val="00B9427F"/>
    <w:rsid w:val="00BC707D"/>
    <w:rsid w:val="00BE177C"/>
    <w:rsid w:val="00BF0DD6"/>
    <w:rsid w:val="00BF4F12"/>
    <w:rsid w:val="00C0027D"/>
    <w:rsid w:val="00C02C45"/>
    <w:rsid w:val="00C03D34"/>
    <w:rsid w:val="00C16101"/>
    <w:rsid w:val="00C17B09"/>
    <w:rsid w:val="00C22683"/>
    <w:rsid w:val="00C25840"/>
    <w:rsid w:val="00C26B78"/>
    <w:rsid w:val="00C342F4"/>
    <w:rsid w:val="00C37631"/>
    <w:rsid w:val="00C61076"/>
    <w:rsid w:val="00C62834"/>
    <w:rsid w:val="00C7683C"/>
    <w:rsid w:val="00C87261"/>
    <w:rsid w:val="00CB3F5A"/>
    <w:rsid w:val="00CC2BF5"/>
    <w:rsid w:val="00CD2834"/>
    <w:rsid w:val="00CD6550"/>
    <w:rsid w:val="00CD6EED"/>
    <w:rsid w:val="00CE2A77"/>
    <w:rsid w:val="00CF0F71"/>
    <w:rsid w:val="00CF3B27"/>
    <w:rsid w:val="00D3224A"/>
    <w:rsid w:val="00D37542"/>
    <w:rsid w:val="00D46379"/>
    <w:rsid w:val="00D7169B"/>
    <w:rsid w:val="00D76C82"/>
    <w:rsid w:val="00D962FD"/>
    <w:rsid w:val="00DA3FEB"/>
    <w:rsid w:val="00DC5B9A"/>
    <w:rsid w:val="00DE7AE0"/>
    <w:rsid w:val="00DF4138"/>
    <w:rsid w:val="00DF5F72"/>
    <w:rsid w:val="00E25D15"/>
    <w:rsid w:val="00E42E38"/>
    <w:rsid w:val="00E5536F"/>
    <w:rsid w:val="00E57067"/>
    <w:rsid w:val="00E87D73"/>
    <w:rsid w:val="00E9006E"/>
    <w:rsid w:val="00E93450"/>
    <w:rsid w:val="00EC4E08"/>
    <w:rsid w:val="00EE7575"/>
    <w:rsid w:val="00F1317B"/>
    <w:rsid w:val="00F261F8"/>
    <w:rsid w:val="00F374E3"/>
    <w:rsid w:val="00F43EC8"/>
    <w:rsid w:val="00F472E0"/>
    <w:rsid w:val="00F60EA2"/>
    <w:rsid w:val="00F916D3"/>
    <w:rsid w:val="00FA1634"/>
    <w:rsid w:val="00FB16EB"/>
    <w:rsid w:val="00FC0B88"/>
    <w:rsid w:val="00FD62D7"/>
    <w:rsid w:val="00FE635A"/>
    <w:rsid w:val="00FF5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B78"/>
    <w:pPr>
      <w:spacing w:after="200" w:line="276" w:lineRule="auto"/>
    </w:pPr>
    <w:rPr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26B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C2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6B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77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77F3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477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77F3A"/>
    <w:rPr>
      <w:rFonts w:ascii="Calibri" w:hAnsi="Calibri"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89643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27F0F"/>
    <w:rPr>
      <w:rFonts w:ascii="Times New Roman" w:hAnsi="Times New Roman" w:cs="Times New Roman"/>
      <w:sz w:val="2"/>
      <w:lang w:val="ru-RU" w:eastAsia="en-US"/>
    </w:rPr>
  </w:style>
  <w:style w:type="character" w:styleId="Hyperlink">
    <w:name w:val="Hyperlink"/>
    <w:basedOn w:val="DefaultParagraphFont"/>
    <w:uiPriority w:val="99"/>
    <w:rsid w:val="008151B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0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51" Type="http://schemas.openxmlformats.org/officeDocument/2006/relationships/image" Target="media/image144.png"/><Relationship Id="rId156" Type="http://schemas.openxmlformats.org/officeDocument/2006/relationships/image" Target="media/image14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5.jpeg"/><Relationship Id="rId82" Type="http://schemas.openxmlformats.org/officeDocument/2006/relationships/image" Target="media/image75.png"/><Relationship Id="rId152" Type="http://schemas.openxmlformats.org/officeDocument/2006/relationships/image" Target="media/image14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hyperlink" Target="http://shkolanakuhn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404</TotalTime>
  <Pages>107</Pages>
  <Words>-32766</Words>
  <Characters>-32766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2012-11-26T01:15:00Z</cp:lastPrinted>
  <dcterms:created xsi:type="dcterms:W3CDTF">2012-11-25T17:25:00Z</dcterms:created>
  <dcterms:modified xsi:type="dcterms:W3CDTF">2013-12-24T20:44:00Z</dcterms:modified>
</cp:coreProperties>
</file>